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18222E"/>
        </w:rPr>
        <w:id w:val="1622408992"/>
        <w:docPartObj>
          <w:docPartGallery w:val="Cover Pages"/>
          <w:docPartUnique/>
        </w:docPartObj>
      </w:sdtPr>
      <w:sdtEndPr>
        <w:rPr>
          <w:caps/>
        </w:rPr>
      </w:sdtEndPr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25"/>
            <w:gridCol w:w="7161"/>
          </w:tblGrid>
          <w:tr w:rsidR="008557F3" w:rsidRPr="008557F3" w:rsidTr="001F30C8">
            <w:trPr>
              <w:cantSplit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ED6CC4" w:rsidRPr="008557F3" w:rsidRDefault="00ED6CC4" w:rsidP="00C95372">
                <w:pPr>
                  <w:pStyle w:val="NoSpacing"/>
                  <w:rPr>
                    <w:color w:val="18222E"/>
                  </w:rPr>
                </w:pPr>
              </w:p>
            </w:tc>
            <w:sdt>
              <w:sdtPr>
                <w:rPr>
                  <w:rFonts w:ascii="Open Sans" w:eastAsiaTheme="majorEastAsia" w:hAnsi="Open Sans" w:cs="Open Sans"/>
                  <w:caps/>
                  <w:color w:val="18222E"/>
                  <w:sz w:val="80"/>
                  <w:szCs w:val="80"/>
                </w:rPr>
                <w:alias w:val="locked"/>
                <w:tag w:val="locked"/>
                <w:id w:val="-388951893"/>
                <w:lock w:val="sdtContentLocked"/>
                <w:placeholder>
                  <w:docPart w:val="DefaultPlaceholder_-1854013440"/>
                </w:placeholder>
              </w:sdtPr>
              <w:sdtEndPr>
                <w:rPr>
                  <w:rFonts w:asciiTheme="majorHAnsi" w:hAnsiTheme="majorHAnsi" w:cstheme="majorBidi"/>
                  <w:caps w:val="0"/>
                </w:rPr>
              </w:sdtEndPr>
              <w:sdtContent>
                <w:tc>
                  <w:tcPr>
                    <w:tcW w:w="3550" w:type="pct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tcMar>
                      <w:left w:w="115" w:type="dxa"/>
                      <w:bottom w:w="115" w:type="dxa"/>
                    </w:tcMar>
                  </w:tcPr>
                  <w:p w:rsidR="00C17A41" w:rsidRPr="008557F3" w:rsidRDefault="001F207C" w:rsidP="00C17A41">
                    <w:pPr>
                      <w:pStyle w:val="NoSpacing"/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</w:pPr>
                    <w:r w:rsidRPr="008557F3"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  <w:t>Alecs Fellowship Programme</w:t>
                    </w:r>
                  </w:p>
                  <w:p w:rsidR="00294E7F" w:rsidRPr="008557F3" w:rsidRDefault="00294E7F" w:rsidP="00C17A41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18222E"/>
                        <w:sz w:val="80"/>
                        <w:szCs w:val="80"/>
                      </w:rPr>
                    </w:pPr>
                  </w:p>
                </w:tc>
              </w:sdtContent>
            </w:sdt>
          </w:tr>
          <w:sdt>
            <w:sdtPr>
              <w:rPr>
                <w:rFonts w:ascii="Open Sans" w:hAnsi="Open Sans" w:cs="Open Sans"/>
                <w:color w:val="FFFFFF" w:themeColor="background1"/>
                <w:sz w:val="36"/>
                <w:szCs w:val="36"/>
              </w:rPr>
              <w:alias w:val="locked"/>
              <w:tag w:val="locked"/>
              <w:id w:val="1594198961"/>
              <w:lock w:val="sdtContentLocked"/>
              <w:placeholder>
                <w:docPart w:val="DefaultPlaceholder_-1854013440"/>
              </w:placeholder>
            </w:sdtPr>
            <w:sdtEndPr>
              <w:rPr>
                <w:lang w:val="en-IE"/>
              </w:rPr>
            </w:sdtEndPr>
            <w:sdtContent>
              <w:tr w:rsidR="00FA0F1D" w:rsidRPr="00FA0F1D" w:rsidTr="008557F3">
                <w:trPr>
                  <w:trHeight w:val="1728"/>
                  <w:jc w:val="center"/>
                </w:trPr>
                <w:tc>
                  <w:tcPr>
                    <w:tcW w:w="1450" w:type="pct"/>
                    <w:tcBorders>
                      <w:top w:val="nil"/>
                      <w:left w:val="nil"/>
                    </w:tcBorders>
                    <w:shd w:val="clear" w:color="auto" w:fill="C6203E"/>
                    <w:vAlign w:val="center"/>
                  </w:tcPr>
                  <w:p w:rsidR="001F207C" w:rsidRPr="00FA0F1D" w:rsidRDefault="001F207C" w:rsidP="00F32C1D">
                    <w:pPr>
                      <w:pStyle w:val="NoSpacing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</w:pPr>
                    <w:r w:rsidRPr="00FA0F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  <w:t>2018 Call</w:t>
                    </w:r>
                  </w:p>
                </w:tc>
                <w:tc>
                  <w:tcPr>
                    <w:tcW w:w="3550" w:type="pct"/>
                    <w:tcBorders>
                      <w:top w:val="nil"/>
                      <w:right w:val="nil"/>
                    </w:tcBorders>
                    <w:shd w:val="clear" w:color="auto" w:fill="0091BA"/>
                    <w:tcMar>
                      <w:left w:w="216" w:type="dxa"/>
                    </w:tcMar>
                    <w:vAlign w:val="center"/>
                  </w:tcPr>
                  <w:p w:rsidR="001F207C" w:rsidRPr="00FA0F1D" w:rsidRDefault="00AE1A01" w:rsidP="00AE1A01">
                    <w:pPr>
                      <w:pStyle w:val="NoSpacing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</w:pPr>
                    <w:r w:rsidRPr="00FA0F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Part C</w:t>
                    </w:r>
                    <w:r w:rsidR="001F207C" w:rsidRPr="00FA0F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 </w:t>
                    </w:r>
                    <w:r w:rsidR="009F7FC8" w:rsidRPr="00FA0F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–</w:t>
                    </w:r>
                    <w:r w:rsidR="001F207C" w:rsidRPr="00FA0F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 </w:t>
                    </w:r>
                    <w:r w:rsidRPr="00FA0F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Curriculum Vitae</w:t>
                    </w:r>
                  </w:p>
                </w:tc>
              </w:tr>
            </w:sdtContent>
          </w:sdt>
        </w:tbl>
        <w:p w:rsidR="00CE460B" w:rsidRPr="008557F3" w:rsidRDefault="00CE460B">
          <w:pPr>
            <w:spacing w:after="200" w:line="276" w:lineRule="auto"/>
            <w:rPr>
              <w:color w:val="18222E"/>
            </w:rPr>
          </w:pPr>
        </w:p>
        <w:p w:rsidR="00C17A41" w:rsidRPr="008557F3" w:rsidRDefault="007D74D1" w:rsidP="00C17A41">
          <w:pPr>
            <w:ind w:left="2707" w:right="2702"/>
            <w:jc w:val="center"/>
            <w:rPr>
              <w:rFonts w:ascii="Arial Narrow" w:hAnsi="Arial Narrow"/>
              <w:color w:val="18222E"/>
              <w:sz w:val="30"/>
            </w:rPr>
          </w:pPr>
          <w:r w:rsidRPr="008557F3">
            <w:rPr>
              <w:color w:val="18222E"/>
              <w:sz w:val="20"/>
              <w:lang w:val="en-IE"/>
            </w:rPr>
            <w:tab/>
          </w:r>
        </w:p>
        <w:p w:rsidR="007D74D1" w:rsidRPr="008557F3" w:rsidRDefault="007D74D1" w:rsidP="007D74D1">
          <w:pPr>
            <w:pStyle w:val="Footer"/>
            <w:spacing w:after="0" w:line="240" w:lineRule="auto"/>
            <w:rPr>
              <w:color w:val="18222E"/>
              <w:sz w:val="20"/>
              <w:lang w:val="en-IE"/>
            </w:rPr>
          </w:pPr>
        </w:p>
        <w:p w:rsidR="00CE460B" w:rsidRPr="008557F3" w:rsidRDefault="00CE460B">
          <w:pPr>
            <w:spacing w:after="200" w:line="276" w:lineRule="auto"/>
            <w:rPr>
              <w:color w:val="18222E"/>
            </w:rPr>
          </w:pPr>
        </w:p>
        <w:p w:rsidR="00057AA9" w:rsidRPr="008557F3" w:rsidRDefault="00057AA9" w:rsidP="00057AA9">
          <w:pPr>
            <w:tabs>
              <w:tab w:val="left" w:pos="1710"/>
            </w:tabs>
            <w:rPr>
              <w:color w:val="18222E"/>
            </w:rPr>
          </w:pPr>
          <w:r w:rsidRPr="008557F3">
            <w:rPr>
              <w:color w:val="18222E"/>
            </w:rPr>
            <w:tab/>
          </w:r>
        </w:p>
        <w:p w:rsidR="00057AA9" w:rsidRPr="008557F3" w:rsidRDefault="00057AA9" w:rsidP="00057AA9">
          <w:pPr>
            <w:spacing w:after="200" w:line="276" w:lineRule="auto"/>
            <w:rPr>
              <w:color w:val="18222E"/>
            </w:rPr>
            <w:sectPr w:rsidR="00057AA9" w:rsidRPr="008557F3" w:rsidSect="00057AA9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</w:p>
        <w:p w:rsidR="00646192" w:rsidRPr="008557F3" w:rsidRDefault="00646192" w:rsidP="000931E0">
          <w:pPr>
            <w:rPr>
              <w:rFonts w:ascii="Open Sans" w:hAnsi="Open Sans" w:cs="Open Sans"/>
              <w:b/>
              <w:color w:val="18222E"/>
              <w:sz w:val="20"/>
              <w:u w:val="single"/>
            </w:rPr>
          </w:pPr>
          <w:r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lastRenderedPageBreak/>
            <w:t xml:space="preserve">General </w:t>
          </w:r>
          <w:r w:rsidR="009F7FC8"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>guidelines</w:t>
          </w:r>
          <w:r w:rsidR="009E1CFC"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>:</w:t>
          </w:r>
          <w:r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 xml:space="preserve"> </w:t>
          </w:r>
        </w:p>
        <w:p w:rsidR="00646192" w:rsidRPr="008557F3" w:rsidRDefault="00646192" w:rsidP="00646192">
          <w:pPr>
            <w:pStyle w:val="BodyText"/>
            <w:rPr>
              <w:color w:val="18222E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shd w:val="clear" w:color="auto" w:fill="D9D9D9" w:themeFill="background1" w:themeFillShade="D9"/>
            <w:tblLook w:val="04A0" w:firstRow="1" w:lastRow="0" w:firstColumn="1" w:lastColumn="0" w:noHBand="0" w:noVBand="1"/>
          </w:tblPr>
          <w:tblGrid>
            <w:gridCol w:w="10076"/>
          </w:tblGrid>
          <w:tr w:rsidR="008557F3" w:rsidRPr="008557F3" w:rsidTr="000E7FEC">
            <w:tc>
              <w:tcPr>
                <w:tcW w:w="10076" w:type="dxa"/>
                <w:shd w:val="clear" w:color="auto" w:fill="D9D9D9" w:themeFill="background1" w:themeFillShade="D9"/>
              </w:tcPr>
              <w:p w:rsidR="00875696" w:rsidRPr="008557F3" w:rsidRDefault="002E17C8" w:rsidP="00875696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Your curriculum vitae (CV) should be limited to maximum 5 pages</w:t>
                </w:r>
                <w:r w:rsidR="00875696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.</w:t>
                </w:r>
                <w:r w:rsidR="00E01BC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The template cover page and general guidelines page is excluded from the page count.</w:t>
                </w:r>
              </w:p>
              <w:p w:rsidR="00875696" w:rsidRPr="008557F3" w:rsidRDefault="00875696" w:rsidP="00875696">
                <w:pPr>
                  <w:pStyle w:val="ListParagraph"/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  <w:p w:rsidR="00E01BCA" w:rsidRPr="008557F3" w:rsidRDefault="002E17C8" w:rsidP="00E01BCA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Any research career gaps and/or unconventional paths should be clearly explained so that this can be fairly assessed by the independent evaluators. </w:t>
                </w:r>
              </w:p>
              <w:p w:rsidR="00E01BCA" w:rsidRPr="008557F3" w:rsidRDefault="00E01BCA" w:rsidP="00E01BCA">
                <w:pPr>
                  <w:pStyle w:val="ListParagraph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  <w:p w:rsidR="00E01BCA" w:rsidRPr="008557F3" w:rsidRDefault="00E01BCA" w:rsidP="00E01BCA">
                <w:pPr>
                  <w:pStyle w:val="ListParagraph"/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  <w:p w:rsidR="002E17C8" w:rsidRPr="008557F3" w:rsidRDefault="00875696" w:rsidP="00875696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You </w:t>
                </w:r>
                <w:r w:rsidR="00E01BC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should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provide a list of achievements reflecting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your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track record,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if applicable:</w:t>
                </w:r>
              </w:p>
              <w:p w:rsidR="00875696" w:rsidRPr="008557F3" w:rsidRDefault="00875696" w:rsidP="00875696">
                <w:pPr>
                  <w:pStyle w:val="ListParagraph"/>
                  <w:spacing w:line="240" w:lineRule="auto"/>
                  <w:ind w:left="666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  <w:p w:rsidR="00875696" w:rsidRPr="008557F3" w:rsidRDefault="002E17C8" w:rsidP="00875696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Publications in peer-reviewed scientific journals, peer-reviewed conference proceedings and/or monographs of </w:t>
                </w:r>
                <w:r w:rsidR="00875696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your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research fields, indicating also the number of citations (excluding self-citations) </w:t>
                </w:r>
                <w:r w:rsidR="00875696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you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have attracted.</w:t>
                </w:r>
              </w:p>
              <w:p w:rsidR="00875696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Granted patent(s).</w:t>
                </w:r>
              </w:p>
              <w:p w:rsidR="00875696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Research monographs, chapters in collective volumes and any translations thereof.</w:t>
                </w:r>
              </w:p>
              <w:p w:rsidR="00875696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Invited presentations to peer-reviewed, internationally established conferences and/or international advanced schools.</w:t>
                </w:r>
              </w:p>
              <w:p w:rsidR="00875696" w:rsidRPr="008557F3" w:rsidRDefault="002E17C8" w:rsidP="000E7FEC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Research expeditions led by </w:t>
                </w:r>
                <w:r w:rsidR="00875696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you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.</w:t>
                </w:r>
              </w:p>
              <w:p w:rsidR="00A50AEA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Organisation of international conferences in the field of the applicant (membership in the steering and/or programme committee).</w:t>
                </w:r>
              </w:p>
              <w:p w:rsidR="00A50AEA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Examples of </w:t>
                </w:r>
                <w:r w:rsidR="00A50AE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your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participation in industrial innovation.</w:t>
                </w:r>
              </w:p>
              <w:p w:rsidR="00A50AEA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Prizes and Awards.</w:t>
                </w:r>
              </w:p>
              <w:p w:rsidR="00A50AEA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Funding received so far.</w:t>
                </w:r>
              </w:p>
              <w:p w:rsidR="002E17C8" w:rsidRPr="008557F3" w:rsidRDefault="002E17C8" w:rsidP="002E17C8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Supervising and mentoring activities.</w:t>
                </w:r>
              </w:p>
              <w:p w:rsidR="002E17C8" w:rsidRPr="008557F3" w:rsidRDefault="00A50AEA" w:rsidP="002E17C8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Please note that a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pplicants without a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PhD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degree </w:t>
                </w:r>
                <w:r w:rsidR="00B62A5E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must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complete Section </w:t>
                </w:r>
                <w:r w:rsidR="00CC4584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2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  <w:r w:rsidR="00B62A5E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and 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clearly </w:t>
                </w:r>
                <w:r w:rsidR="00B62A5E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provide information relating to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any period of full-tim</w:t>
                </w:r>
                <w:r w:rsidR="00B62A5E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 equivalent research experience</w:t>
                </w:r>
                <w:r w:rsidR="002E17C8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.</w:t>
                </w:r>
              </w:p>
              <w:p w:rsidR="002E17C8" w:rsidRPr="008557F3" w:rsidRDefault="002E17C8" w:rsidP="002E17C8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</w:tc>
          </w:tr>
        </w:tbl>
        <w:p w:rsidR="00595818" w:rsidRPr="008557F3" w:rsidRDefault="00595818" w:rsidP="000E7FEC">
          <w:pPr>
            <w:spacing w:line="240" w:lineRule="auto"/>
            <w:rPr>
              <w:color w:val="18222E"/>
              <w:sz w:val="22"/>
              <w:szCs w:val="22"/>
            </w:rPr>
          </w:pPr>
        </w:p>
        <w:p w:rsidR="00595818" w:rsidRPr="008557F3" w:rsidRDefault="00595818" w:rsidP="00595818">
          <w:pPr>
            <w:rPr>
              <w:color w:val="18222E"/>
              <w:sz w:val="22"/>
              <w:szCs w:val="22"/>
            </w:rPr>
          </w:pPr>
        </w:p>
        <w:p w:rsidR="00877A77" w:rsidRPr="008557F3" w:rsidRDefault="00877A77" w:rsidP="00877A77">
          <w:pPr>
            <w:pStyle w:val="BodyText"/>
            <w:rPr>
              <w:rFonts w:asciiTheme="minorHAnsi" w:hAnsiTheme="minorHAnsi"/>
              <w:color w:val="18222E"/>
            </w:rPr>
          </w:pPr>
        </w:p>
        <w:p w:rsidR="009E1CFC" w:rsidRPr="008557F3" w:rsidRDefault="009E1CFC" w:rsidP="002F41A8">
          <w:pPr>
            <w:tabs>
              <w:tab w:val="left" w:pos="1710"/>
            </w:tabs>
            <w:rPr>
              <w:color w:val="18222E"/>
            </w:rPr>
            <w:sectPr w:rsidR="009E1CFC" w:rsidRPr="008557F3" w:rsidSect="00057AA9">
              <w:headerReference w:type="even" r:id="rId18"/>
              <w:headerReference w:type="default" r:id="rId19"/>
              <w:footerReference w:type="even" r:id="rId20"/>
              <w:footerReference w:type="first" r:id="rId21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</w:p>
        <w:p w:rsidR="00A345B2" w:rsidRPr="008557F3" w:rsidRDefault="00061691" w:rsidP="00A345B2">
          <w:pPr>
            <w:spacing w:after="200" w:line="276" w:lineRule="auto"/>
            <w:rPr>
              <w:caps/>
              <w:color w:val="18222E"/>
            </w:rPr>
          </w:pPr>
        </w:p>
      </w:sdtContent>
    </w:sdt>
    <w:sdt>
      <w:sdtPr>
        <w:rPr>
          <w:rFonts w:ascii="Open Sans" w:hAnsi="Open Sans" w:cs="Open Sans"/>
          <w:b/>
          <w:color w:val="18222E"/>
          <w:sz w:val="20"/>
          <w:u w:val="single"/>
        </w:rPr>
        <w:alias w:val="locked"/>
        <w:tag w:val="locked"/>
        <w:id w:val="-262456411"/>
        <w:lock w:val="sdtContentLocked"/>
        <w:placeholder>
          <w:docPart w:val="DefaultPlaceholder_-1854013440"/>
        </w:placeholder>
      </w:sdtPr>
      <w:sdtContent>
        <w:p w:rsidR="00CC4584" w:rsidRPr="008557F3" w:rsidRDefault="00DB5890" w:rsidP="00DB5890">
          <w:pPr>
            <w:rPr>
              <w:rFonts w:ascii="Open Sans" w:hAnsi="Open Sans" w:cs="Open Sans"/>
              <w:b/>
              <w:color w:val="18222E"/>
              <w:sz w:val="20"/>
              <w:u w:val="single"/>
            </w:rPr>
          </w:pPr>
          <w:r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 xml:space="preserve">Section </w:t>
          </w:r>
          <w:r w:rsidR="00CC4584"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>1</w:t>
          </w:r>
          <w:r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>:</w:t>
          </w:r>
        </w:p>
      </w:sdtContent>
    </w:sdt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320"/>
      </w:tblGrid>
      <w:tr w:rsidR="008557F3" w:rsidRPr="008557F3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1445660617"/>
              <w:placeholder>
                <w:docPart w:val="DefaultPlaceholder_-1854013440"/>
              </w:placeholder>
            </w:sdtPr>
            <w:sdtEndPr>
              <w:rPr>
                <w:b w:val="0"/>
                <w:highlight w:val="lightGray"/>
                <w:u w:val="none"/>
              </w:rPr>
            </w:sdtEndPr>
            <w:sdtContent>
              <w:sdt>
                <w:sdt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alias w:val="locked"/>
                  <w:tag w:val="locked"/>
                  <w:id w:val="47351409"/>
                  <w:lock w:val="sdtContentLocked"/>
                  <w:placeholder>
                    <w:docPart w:val="DefaultPlaceholder_-1854013440"/>
                  </w:placeholder>
                </w:sdtPr>
                <w:sdtContent>
                  <w:p w:rsidR="00CC4584" w:rsidRPr="008557F3" w:rsidRDefault="005374C4" w:rsidP="00F216B3">
                    <w:pPr>
                      <w:rPr>
                        <w:rFonts w:ascii="Open Sans" w:hAnsi="Open Sans" w:cs="Open Sans"/>
                        <w:b/>
                        <w:color w:val="18222E"/>
                        <w:sz w:val="16"/>
                        <w:szCs w:val="16"/>
                        <w:u w:val="single"/>
                      </w:rPr>
                    </w:pPr>
                    <w:r w:rsidRPr="008557F3">
                      <w:rPr>
                        <w:rFonts w:ascii="Open Sans" w:hAnsi="Open Sans" w:cs="Open Sans"/>
                        <w:b/>
                        <w:color w:val="18222E"/>
                        <w:sz w:val="16"/>
                        <w:szCs w:val="16"/>
                        <w:u w:val="single"/>
                      </w:rPr>
                      <w:t xml:space="preserve">Section 1.1 </w:t>
                    </w:r>
                    <w:r w:rsidR="00CC4584" w:rsidRPr="008557F3">
                      <w:rPr>
                        <w:rFonts w:ascii="Open Sans" w:hAnsi="Open Sans" w:cs="Open Sans"/>
                        <w:b/>
                        <w:color w:val="18222E"/>
                        <w:sz w:val="16"/>
                        <w:szCs w:val="16"/>
                        <w:u w:val="single"/>
                      </w:rPr>
                      <w:t>Name:</w:t>
                    </w:r>
                  </w:p>
                </w:sdtContent>
              </w:sdt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 xml:space="preserve">This section must be completed by all applicants) </w:t>
                </w:r>
              </w:p>
            </w:sdtContent>
          </w:sdt>
          <w:p w:rsidR="00CC4584" w:rsidRPr="008557F3" w:rsidRDefault="00CC4584" w:rsidP="00FA0F1D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(Please provide the initial</w:t>
            </w:r>
            <w:r w:rsidR="00FA0F1D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s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 xml:space="preserve"> of your first name </w:t>
            </w:r>
            <w:r w:rsidR="00FA0F1D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and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 xml:space="preserve"> surname – e.g. John Smith should write J. S</w:t>
            </w:r>
            <w:r w:rsidR="00FA0F1D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.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)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</w:p>
        </w:tc>
      </w:tr>
      <w:tr w:rsidR="00CC4584" w:rsidRPr="008557F3" w:rsidTr="00F216B3">
        <w:tc>
          <w:tcPr>
            <w:tcW w:w="10320" w:type="dxa"/>
          </w:tcPr>
          <w:p w:rsidR="00CC4584" w:rsidRPr="008557F3" w:rsidRDefault="00CC458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2F41A8" w:rsidRPr="008557F3" w:rsidRDefault="002F41A8" w:rsidP="002F41A8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5"/>
        <w:gridCol w:w="2120"/>
        <w:gridCol w:w="1396"/>
        <w:gridCol w:w="2358"/>
        <w:gridCol w:w="1485"/>
        <w:gridCol w:w="1396"/>
      </w:tblGrid>
      <w:tr w:rsidR="008557F3" w:rsidRPr="008557F3" w:rsidTr="00F216B3">
        <w:tc>
          <w:tcPr>
            <w:tcW w:w="10320" w:type="dxa"/>
            <w:gridSpan w:val="6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1895688486"/>
              <w:lock w:val="sdtContentLocked"/>
              <w:placeholder>
                <w:docPart w:val="DefaultPlaceholder_-1854013440"/>
              </w:placeholder>
            </w:sdtPr>
            <w:sdtEndPr>
              <w:rPr>
                <w:b w:val="0"/>
              </w:rPr>
            </w:sdtEndPr>
            <w:sdtContent>
              <w:p w:rsidR="00CC4584" w:rsidRPr="008557F3" w:rsidRDefault="00CC4584" w:rsidP="00CC4584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</w:t>
                </w:r>
                <w:r w:rsidR="005374C4"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1</w:t>
                </w: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.</w:t>
                </w:r>
                <w:r w:rsidR="005374C4"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2</w:t>
                </w: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: Academic </w:t>
                </w:r>
                <w:r w:rsidR="009666EA"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q</w:t>
                </w: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ualifications </w:t>
                </w:r>
              </w:p>
              <w:p w:rsidR="005374C4" w:rsidRPr="008557F3" w:rsidRDefault="005374C4" w:rsidP="005374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>(</w:t>
                </w:r>
                <w:r w:rsidR="006D6025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>This section must be completed by a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>pplicants who are PhD holders)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  <w:t xml:space="preserve"> </w:t>
                </w:r>
              </w:p>
              <w:p w:rsidR="005374C4" w:rsidRPr="008557F3" w:rsidRDefault="005374C4" w:rsidP="009666EA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(Applicants who </w:t>
                </w:r>
                <w:r w:rsidR="009666E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do not hold a PhD degree but who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are claiming </w:t>
                </w:r>
                <w:r w:rsidR="009666E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at least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4 </w:t>
                </w:r>
                <w:r w:rsidR="009666E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>year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 full-time </w:t>
                </w:r>
                <w:r w:rsidR="009666E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equivalent 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research experience should </w:t>
                </w:r>
                <w:r w:rsidR="006D6025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>complete section 2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  <w:u w:val="single"/>
                  </w:rPr>
                  <w:t xml:space="preserve"> instead)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  <w:t xml:space="preserve"> </w:t>
                </w:r>
              </w:p>
            </w:sdtContent>
          </w:sdt>
        </w:tc>
      </w:tr>
      <w:tr w:rsidR="008557F3" w:rsidRPr="008557F3" w:rsidTr="00F216B3">
        <w:tc>
          <w:tcPr>
            <w:tcW w:w="1565" w:type="dxa"/>
            <w:vMerge w:val="restart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726137565"/>
              <w:lock w:val="sdtContentLocked"/>
              <w:placeholder>
                <w:docPart w:val="DefaultPlaceholder_-1854013440"/>
              </w:placeholder>
            </w:sdtPr>
            <w:sdtContent>
              <w:p w:rsidR="00CC4584" w:rsidRPr="008557F3" w:rsidRDefault="00CC458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University degree giving access to PhD</w:t>
                </w:r>
              </w:p>
            </w:sdtContent>
          </w:sdt>
        </w:tc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493362668"/>
              <w:lock w:val="sdtContentLocked"/>
              <w:placeholder>
                <w:docPart w:val="DefaultPlaceholder_-1854013440"/>
              </w:placeholder>
            </w:sdtPr>
            <w:sdtContent>
              <w:p w:rsidR="00CC4584" w:rsidRPr="008557F3" w:rsidRDefault="00CC458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Degree:</w:t>
                </w:r>
              </w:p>
            </w:sdtContent>
          </w:sdt>
        </w:tc>
        <w:tc>
          <w:tcPr>
            <w:tcW w:w="3754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242483631"/>
              <w:lock w:val="sdtContentLocked"/>
              <w:placeholder>
                <w:docPart w:val="DefaultPlaceholder_-1854013440"/>
              </w:placeholder>
            </w:sdtPr>
            <w:sdtContent>
              <w:p w:rsidR="00CC4584" w:rsidRPr="008557F3" w:rsidRDefault="00CC458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sdtContent>
          </w:sdt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473631340"/>
              <w:lock w:val="sdtContentLocked"/>
              <w:placeholder>
                <w:docPart w:val="DefaultPlaceholder_-1854013440"/>
              </w:placeholder>
            </w:sdtPr>
            <w:sdtContent>
              <w:p w:rsidR="00CC4584" w:rsidRPr="008557F3" w:rsidRDefault="00CC458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Date of award: </w:t>
                </w:r>
              </w:p>
            </w:sdtContent>
          </w:sdt>
        </w:tc>
      </w:tr>
      <w:tr w:rsidR="008557F3" w:rsidRPr="008557F3" w:rsidTr="00F216B3">
        <w:tc>
          <w:tcPr>
            <w:tcW w:w="1565" w:type="dxa"/>
            <w:vMerge/>
          </w:tcPr>
          <w:p w:rsidR="00CC4584" w:rsidRPr="008557F3" w:rsidRDefault="00CC458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CC4584" w:rsidRPr="008557F3" w:rsidRDefault="00CC458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3754" w:type="dxa"/>
            <w:gridSpan w:val="2"/>
          </w:tcPr>
          <w:p w:rsidR="00CC4584" w:rsidRPr="008557F3" w:rsidRDefault="00CC458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81" w:type="dxa"/>
            <w:gridSpan w:val="2"/>
          </w:tcPr>
          <w:p w:rsidR="00CC4584" w:rsidRPr="008557F3" w:rsidRDefault="00CC458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F216B3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"/>
            <w:tag w:val="locked"/>
            <w:id w:val="-1854492553"/>
            <w:lock w:val="sdtContentLocked"/>
            <w:placeholder>
              <w:docPart w:val="DefaultPlaceholder_-1854013440"/>
            </w:placeholder>
          </w:sdtPr>
          <w:sdtContent>
            <w:tc>
              <w:tcPr>
                <w:tcW w:w="1565" w:type="dxa"/>
                <w:vMerge w:val="restart"/>
              </w:tcPr>
              <w:p w:rsidR="005374C4" w:rsidRPr="008557F3" w:rsidRDefault="005374C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Other university degree (s)/master (s) obtained after the university degree giving access to PhD</w:t>
                </w:r>
              </w:p>
            </w:tc>
          </w:sdtContent>
        </w:sdt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002636183"/>
              <w:lock w:val="sdtContentLocked"/>
              <w:placeholder>
                <w:docPart w:val="DefaultPlaceholder_-1854013440"/>
              </w:placeholder>
            </w:sdtPr>
            <w:sdtContent>
              <w:p w:rsidR="005374C4" w:rsidRPr="008557F3" w:rsidRDefault="005374C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Degree:</w:t>
                </w:r>
              </w:p>
            </w:sdtContent>
          </w:sdt>
        </w:tc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"/>
            <w:tag w:val="locked"/>
            <w:id w:val="157512095"/>
            <w:lock w:val="sdtContentLocked"/>
            <w:placeholder>
              <w:docPart w:val="DefaultPlaceholder_-1854013440"/>
            </w:placeholder>
          </w:sdtPr>
          <w:sdtContent>
            <w:tc>
              <w:tcPr>
                <w:tcW w:w="1396" w:type="dxa"/>
              </w:tcPr>
              <w:p w:rsidR="005374C4" w:rsidRPr="008557F3" w:rsidRDefault="005374C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tc>
          </w:sdtContent>
        </w:sdt>
        <w:tc>
          <w:tcPr>
            <w:tcW w:w="2358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073466803"/>
              <w:lock w:val="sdtContentLocked"/>
              <w:placeholder>
                <w:docPart w:val="DefaultPlaceholder_-1854013440"/>
              </w:placeholder>
            </w:sdtPr>
            <w:sdtContent>
              <w:p w:rsidR="005374C4" w:rsidRPr="008557F3" w:rsidRDefault="005374C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From:</w:t>
                </w:r>
              </w:p>
            </w:sdtContent>
          </w:sdt>
        </w:tc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"/>
            <w:tag w:val="locked"/>
            <w:id w:val="-1065022259"/>
            <w:lock w:val="sdtContentLocked"/>
            <w:placeholder>
              <w:docPart w:val="DefaultPlaceholder_-1854013440"/>
            </w:placeholder>
          </w:sdtPr>
          <w:sdtContent>
            <w:tc>
              <w:tcPr>
                <w:tcW w:w="1485" w:type="dxa"/>
              </w:tcPr>
              <w:p w:rsidR="005374C4" w:rsidRPr="008557F3" w:rsidRDefault="005374C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To:</w:t>
                </w:r>
              </w:p>
            </w:tc>
          </w:sdtContent>
        </w:sdt>
        <w:tc>
          <w:tcPr>
            <w:tcW w:w="1396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451743557"/>
              <w:lock w:val="sdtContentLocked"/>
              <w:placeholder>
                <w:docPart w:val="DefaultPlaceholder_-1854013440"/>
              </w:placeholder>
            </w:sdtPr>
            <w:sdtContent>
              <w:p w:rsidR="005374C4" w:rsidRPr="008557F3" w:rsidRDefault="005374C4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Date of award:</w:t>
                </w:r>
              </w:p>
            </w:sdtContent>
          </w:sdt>
        </w:tc>
      </w:tr>
      <w:tr w:rsidR="008557F3" w:rsidRPr="008557F3" w:rsidTr="00F216B3">
        <w:tc>
          <w:tcPr>
            <w:tcW w:w="1565" w:type="dxa"/>
            <w:vMerge/>
          </w:tcPr>
          <w:p w:rsidR="005374C4" w:rsidRPr="008557F3" w:rsidRDefault="005374C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5374C4" w:rsidRPr="008557F3" w:rsidRDefault="005374C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96" w:type="dxa"/>
          </w:tcPr>
          <w:p w:rsidR="005374C4" w:rsidRPr="008557F3" w:rsidRDefault="005374C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358" w:type="dxa"/>
          </w:tcPr>
          <w:p w:rsidR="005374C4" w:rsidRPr="008557F3" w:rsidRDefault="005374C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485" w:type="dxa"/>
          </w:tcPr>
          <w:p w:rsidR="005374C4" w:rsidRPr="008557F3" w:rsidRDefault="005374C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96" w:type="dxa"/>
          </w:tcPr>
          <w:p w:rsidR="005374C4" w:rsidRPr="008557F3" w:rsidRDefault="005374C4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F216B3">
        <w:tc>
          <w:tcPr>
            <w:tcW w:w="1565" w:type="dxa"/>
            <w:vMerge w:val="restart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499418972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Doctorate</w:t>
                </w:r>
              </w:p>
            </w:sdtContent>
          </w:sdt>
        </w:tc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947133879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sdtContent>
          </w:sdt>
        </w:tc>
        <w:tc>
          <w:tcPr>
            <w:tcW w:w="1396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933247363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From:</w:t>
                </w:r>
              </w:p>
            </w:sdtContent>
          </w:sdt>
        </w:tc>
        <w:tc>
          <w:tcPr>
            <w:tcW w:w="2358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555229799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To:</w:t>
                </w:r>
              </w:p>
            </w:sdtContent>
          </w:sdt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585660313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5374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Date of award:</w:t>
                </w:r>
              </w:p>
            </w:sdtContent>
          </w:sdt>
        </w:tc>
      </w:tr>
      <w:tr w:rsidR="008557F3" w:rsidRPr="008557F3" w:rsidTr="00F216B3">
        <w:tc>
          <w:tcPr>
            <w:tcW w:w="1565" w:type="dxa"/>
            <w:vMerge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96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358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81" w:type="dxa"/>
            <w:gridSpan w:val="2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E01BCA" w:rsidRPr="008557F3" w:rsidTr="00A35E3F">
        <w:tc>
          <w:tcPr>
            <w:tcW w:w="10320" w:type="dxa"/>
            <w:gridSpan w:val="6"/>
          </w:tcPr>
          <w:p w:rsidR="00E01BCA" w:rsidRPr="008557F3" w:rsidRDefault="00E01BC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(You may add more entries)</w:t>
            </w:r>
          </w:p>
        </w:tc>
      </w:tr>
    </w:tbl>
    <w:p w:rsidR="00CC4584" w:rsidRPr="008557F3" w:rsidRDefault="00CC4584" w:rsidP="002F41A8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5"/>
        <w:gridCol w:w="3754"/>
        <w:gridCol w:w="1440"/>
        <w:gridCol w:w="1441"/>
      </w:tblGrid>
      <w:tr w:rsidR="008557F3" w:rsidRPr="008557F3" w:rsidTr="00F216B3">
        <w:tc>
          <w:tcPr>
            <w:tcW w:w="10320" w:type="dxa"/>
            <w:gridSpan w:val="4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-2066483886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6D6025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1.3: Employment History  </w:t>
                </w:r>
              </w:p>
            </w:sdtContent>
          </w:sdt>
          <w:p w:rsidR="00E01BCA" w:rsidRPr="008557F3" w:rsidRDefault="00E01BCA" w:rsidP="00E01BCA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  <w:u w:val="single"/>
              </w:rPr>
              <w:t>(This section must be completed by all applicants)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  <w:t xml:space="preserve"> </w:t>
            </w:r>
          </w:p>
          <w:p w:rsidR="00E01BCA" w:rsidRPr="008557F3" w:rsidRDefault="00E01BCA" w:rsidP="006D6025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</w:p>
        </w:tc>
      </w:tr>
      <w:tr w:rsidR="008557F3" w:rsidRPr="008557F3" w:rsidTr="00F216B3">
        <w:tc>
          <w:tcPr>
            <w:tcW w:w="3685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262224964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C7643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Position: </w:t>
                </w:r>
              </w:p>
            </w:sdtContent>
          </w:sdt>
        </w:tc>
        <w:tc>
          <w:tcPr>
            <w:tcW w:w="3754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16718959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Organisation name and country:</w:t>
                </w:r>
              </w:p>
            </w:sdtContent>
          </w:sdt>
        </w:tc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"/>
            <w:tag w:val="locked"/>
            <w:id w:val="120665489"/>
            <w:lock w:val="sdtContentLocked"/>
            <w:placeholder>
              <w:docPart w:val="DefaultPlaceholder_-1854013440"/>
            </w:placeholder>
          </w:sdtPr>
          <w:sdtContent>
            <w:tc>
              <w:tcPr>
                <w:tcW w:w="1440" w:type="dxa"/>
              </w:tcPr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From: </w:t>
                </w:r>
              </w:p>
            </w:tc>
          </w:sdtContent>
        </w:sdt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"/>
            <w:tag w:val="locked"/>
            <w:id w:val="1421301876"/>
            <w:lock w:val="sdtContentLocked"/>
            <w:placeholder>
              <w:docPart w:val="DefaultPlaceholder_-1854013440"/>
            </w:placeholder>
          </w:sdtPr>
          <w:sdtContent>
            <w:tc>
              <w:tcPr>
                <w:tcW w:w="1441" w:type="dxa"/>
              </w:tcPr>
              <w:p w:rsidR="006D6025" w:rsidRPr="008557F3" w:rsidRDefault="006D6025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To:</w:t>
                </w:r>
              </w:p>
            </w:tc>
          </w:sdtContent>
        </w:sdt>
      </w:tr>
      <w:tr w:rsidR="008557F3" w:rsidRPr="008557F3" w:rsidTr="00F216B3">
        <w:tc>
          <w:tcPr>
            <w:tcW w:w="3685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3754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440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441" w:type="dxa"/>
          </w:tcPr>
          <w:p w:rsidR="006D6025" w:rsidRPr="008557F3" w:rsidRDefault="006D6025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E01BCA" w:rsidRPr="008557F3" w:rsidTr="003C4490">
        <w:tc>
          <w:tcPr>
            <w:tcW w:w="10320" w:type="dxa"/>
            <w:gridSpan w:val="4"/>
          </w:tcPr>
          <w:p w:rsidR="00E01BCA" w:rsidRPr="008557F3" w:rsidRDefault="00E01BC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(You may add more entries)</w:t>
            </w:r>
          </w:p>
        </w:tc>
      </w:tr>
    </w:tbl>
    <w:p w:rsidR="006D6025" w:rsidRPr="008557F3" w:rsidRDefault="006D6025" w:rsidP="002F41A8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320"/>
      </w:tblGrid>
      <w:tr w:rsidR="008557F3" w:rsidRPr="008557F3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-271238254"/>
              <w:lock w:val="sdtContentLocked"/>
              <w:placeholder>
                <w:docPart w:val="DefaultPlaceholder_-1854013440"/>
              </w:placeholder>
            </w:sdtPr>
            <w:sdtContent>
              <w:p w:rsidR="006D6025" w:rsidRPr="008557F3" w:rsidRDefault="006D6025" w:rsidP="00F216B3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Section 1.</w:t>
                </w:r>
                <w:r w:rsidR="00E01BCA"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4</w:t>
                </w:r>
                <w:r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: </w:t>
                </w:r>
                <w:r w:rsidR="00E01BCA" w:rsidRPr="008557F3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Achievements</w:t>
                </w:r>
              </w:p>
            </w:sdtContent>
          </w:sdt>
          <w:p w:rsidR="006D6025" w:rsidRPr="008557F3" w:rsidRDefault="00E01BCA" w:rsidP="00E01BCA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  <w:u w:val="single"/>
              </w:rPr>
              <w:t>(Please provide details where applicable)</w:t>
            </w:r>
          </w:p>
          <w:p w:rsidR="00E01BCA" w:rsidRPr="008557F3" w:rsidRDefault="00E01BCA" w:rsidP="00E01BCA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  <w:u w:val="single"/>
              </w:rPr>
              <w:t>(This section should be completed by all applicants)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  <w:t xml:space="preserve"> </w:t>
            </w:r>
          </w:p>
          <w:p w:rsidR="00E01BCA" w:rsidRPr="008557F3" w:rsidRDefault="00E01BCA" w:rsidP="00E01BCA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</w:p>
        </w:tc>
      </w:tr>
      <w:tr w:rsidR="008557F3" w:rsidRPr="008557F3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330597104"/>
              <w:lock w:val="sdtContentLocked"/>
              <w:placeholder>
                <w:docPart w:val="DefaultPlaceholder_-1854013440"/>
              </w:placeholder>
            </w:sdtPr>
            <w:sdtContent>
              <w:p w:rsidR="00E01BCA" w:rsidRPr="008557F3" w:rsidRDefault="0047744A" w:rsidP="00E01BCA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</w:t>
                </w:r>
                <w:r w:rsidR="00E01BC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articipation in industrial innovation</w:t>
                </w: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/commercialisation</w:t>
                </w:r>
                <w:r w:rsidR="00E01BCA"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:</w:t>
                </w:r>
              </w:p>
            </w:sdtContent>
          </w:sdt>
          <w:p w:rsidR="0047744A" w:rsidRPr="008557F3" w:rsidRDefault="0047744A" w:rsidP="00E01BCA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(e.g. Previous industry collaborations, patents, spin-outs. Please distinguish between patents applied/ under review versus patents granted)</w:t>
            </w:r>
          </w:p>
          <w:p w:rsidR="00E01BCA" w:rsidRPr="008557F3" w:rsidRDefault="00E01BCA" w:rsidP="00E01BCA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494104666"/>
              <w:lock w:val="sdtContentLocked"/>
              <w:placeholder>
                <w:docPart w:val="DefaultPlaceholder_-1854013440"/>
              </w:placeholder>
            </w:sdtPr>
            <w:sdtContent>
              <w:p w:rsidR="00E01BCA" w:rsidRPr="008557F3" w:rsidRDefault="00E01BCA" w:rsidP="00E01BCA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Supervising and mentoring activities:</w:t>
                </w:r>
              </w:p>
            </w:sdtContent>
          </w:sdt>
          <w:p w:rsidR="0047744A" w:rsidRPr="008557F3" w:rsidRDefault="0047744A" w:rsidP="00E01BCA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(Numbers of current and completed MSc and PhD students or other staff, directly under your supervision)</w:t>
            </w:r>
          </w:p>
          <w:p w:rsidR="00E01BCA" w:rsidRPr="008557F3" w:rsidRDefault="00E01BCA" w:rsidP="00E01BCA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47744A" w:rsidRPr="008557F3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911823562"/>
              <w:lock w:val="sdtContentLocked"/>
              <w:placeholder>
                <w:docPart w:val="DefaultPlaceholder_-1854013440"/>
              </w:placeholder>
            </w:sdtPr>
            <w:sdtContent>
              <w:p w:rsidR="0047744A" w:rsidRPr="008557F3" w:rsidRDefault="0047744A" w:rsidP="00F216B3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Other information:</w:t>
                </w:r>
              </w:p>
            </w:sdtContent>
          </w:sdt>
          <w:p w:rsidR="0047744A" w:rsidRPr="008557F3" w:rsidRDefault="0047744A" w:rsidP="0047744A">
            <w:pPr>
              <w:jc w:val="both"/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(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 xml:space="preserve">Please include details of any other appropriate information to support your application – e.g. recognitions and awards, invited presentations, funding received so far  </w:t>
            </w:r>
          </w:p>
          <w:p w:rsidR="0047744A" w:rsidRPr="008557F3" w:rsidRDefault="0047744A" w:rsidP="0047744A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CC4584" w:rsidRPr="008557F3" w:rsidRDefault="00CC4584" w:rsidP="002F41A8">
      <w:pPr>
        <w:rPr>
          <w:rFonts w:ascii="Open Sans" w:hAnsi="Open Sans" w:cs="Open Sans"/>
          <w:color w:val="18222E"/>
          <w:sz w:val="16"/>
          <w:szCs w:val="16"/>
        </w:rPr>
      </w:pPr>
    </w:p>
    <w:sdt>
      <w:sdtPr>
        <w:rPr>
          <w:rFonts w:ascii="Open Sans" w:hAnsi="Open Sans" w:cs="Open Sans"/>
          <w:b/>
          <w:color w:val="18222E"/>
          <w:sz w:val="20"/>
          <w:u w:val="single"/>
        </w:rPr>
        <w:alias w:val="locked"/>
        <w:tag w:val="locked"/>
        <w:id w:val="1702438640"/>
        <w:lock w:val="sdtContentLocked"/>
        <w:placeholder>
          <w:docPart w:val="DefaultPlaceholder_-1854013440"/>
        </w:placeholder>
      </w:sdtPr>
      <w:sdtContent>
        <w:p w:rsidR="00A50AEA" w:rsidRPr="008557F3" w:rsidRDefault="00A50AEA" w:rsidP="002F41A8">
          <w:pPr>
            <w:rPr>
              <w:rFonts w:ascii="Open Sans" w:hAnsi="Open Sans" w:cs="Open Sans"/>
              <w:b/>
              <w:color w:val="18222E"/>
              <w:sz w:val="20"/>
              <w:u w:val="single"/>
            </w:rPr>
          </w:pPr>
          <w:r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 xml:space="preserve">Section </w:t>
          </w:r>
          <w:r w:rsidR="00CC4584"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>2</w:t>
          </w:r>
          <w:r w:rsidRPr="008557F3">
            <w:rPr>
              <w:rFonts w:ascii="Open Sans" w:hAnsi="Open Sans" w:cs="Open Sans"/>
              <w:b/>
              <w:color w:val="18222E"/>
              <w:sz w:val="20"/>
              <w:u w:val="single"/>
            </w:rPr>
            <w:t>:</w:t>
          </w:r>
        </w:p>
      </w:sdtContent>
    </w:sdt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5"/>
        <w:gridCol w:w="2120"/>
        <w:gridCol w:w="1396"/>
        <w:gridCol w:w="2358"/>
        <w:gridCol w:w="1485"/>
        <w:gridCol w:w="1396"/>
      </w:tblGrid>
      <w:tr w:rsidR="008557F3" w:rsidRPr="008557F3" w:rsidTr="00E35D49">
        <w:tc>
          <w:tcPr>
            <w:tcW w:w="10320" w:type="dxa"/>
            <w:gridSpan w:val="6"/>
          </w:tcPr>
          <w:p w:rsidR="002F41A8" w:rsidRPr="008557F3" w:rsidRDefault="002F41A8" w:rsidP="00CC4584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</w:pP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t xml:space="preserve">Section </w:t>
            </w:r>
            <w:r w:rsidR="00CC4584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t>2</w:t>
            </w:r>
            <w:r w:rsidR="003B33A9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t>.</w:t>
            </w: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t xml:space="preserve">1: </w:t>
            </w:r>
            <w:r w:rsidR="003B33A9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t xml:space="preserve">Academic </w:t>
            </w: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t xml:space="preserve">Qualifications </w:t>
            </w:r>
          </w:p>
          <w:p w:rsidR="009666EA" w:rsidRPr="008557F3" w:rsidRDefault="009666EA" w:rsidP="009666EA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  <w:u w:val="single"/>
              </w:rPr>
              <w:t>(This section must be completed by applicants who do not hold a PhD degree and who are claiming at least 4 year full-time research experience)</w:t>
            </w:r>
          </w:p>
        </w:tc>
      </w:tr>
      <w:tr w:rsidR="008557F3" w:rsidRPr="008557F3" w:rsidTr="00A50AEA">
        <w:tc>
          <w:tcPr>
            <w:tcW w:w="1565" w:type="dxa"/>
            <w:vMerge w:val="restart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53439149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University degree giving access to PhD</w:t>
                </w:r>
              </w:p>
            </w:sdtContent>
          </w:sdt>
        </w:tc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783115879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Degree:</w:t>
                </w:r>
              </w:p>
            </w:sdtContent>
          </w:sdt>
        </w:tc>
        <w:tc>
          <w:tcPr>
            <w:tcW w:w="3754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409234456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sdtContent>
          </w:sdt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838674556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Date of award: </w:t>
                </w:r>
              </w:p>
            </w:sdtContent>
          </w:sdt>
        </w:tc>
      </w:tr>
      <w:tr w:rsidR="008557F3" w:rsidRPr="008557F3" w:rsidTr="00A50AEA">
        <w:tc>
          <w:tcPr>
            <w:tcW w:w="1565" w:type="dxa"/>
            <w:vMerge/>
          </w:tcPr>
          <w:p w:rsidR="00D969DF" w:rsidRPr="008557F3" w:rsidRDefault="00D969DF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3754" w:type="dxa"/>
            <w:gridSpan w:val="2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81" w:type="dxa"/>
            <w:gridSpan w:val="2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A50AEA">
        <w:tc>
          <w:tcPr>
            <w:tcW w:w="1565" w:type="dxa"/>
            <w:vMerge w:val="restart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592235347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Other university degree (s)/master (s) obtained after the university degree giving access to PhD</w:t>
                </w:r>
              </w:p>
            </w:sdtContent>
          </w:sdt>
        </w:tc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727880184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Degree:</w:t>
                </w:r>
              </w:p>
            </w:sdtContent>
          </w:sdt>
        </w:tc>
        <w:tc>
          <w:tcPr>
            <w:tcW w:w="1396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039018077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sdtContent>
          </w:sdt>
        </w:tc>
        <w:tc>
          <w:tcPr>
            <w:tcW w:w="2358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848407393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From:</w:t>
                </w:r>
              </w:p>
            </w:sdtContent>
          </w:sdt>
        </w:tc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"/>
            <w:tag w:val="locked"/>
            <w:id w:val="-1307546723"/>
            <w:lock w:val="sdtContentLocked"/>
            <w:placeholder>
              <w:docPart w:val="DefaultPlaceholder_-1854013440"/>
            </w:placeholder>
          </w:sdtPr>
          <w:sdtContent>
            <w:tc>
              <w:tcPr>
                <w:tcW w:w="1485" w:type="dxa"/>
              </w:tcPr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To:</w:t>
                </w:r>
              </w:p>
            </w:tc>
          </w:sdtContent>
        </w:sdt>
        <w:tc>
          <w:tcPr>
            <w:tcW w:w="1396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883252599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Date of award:</w:t>
                </w:r>
              </w:p>
            </w:sdtContent>
          </w:sdt>
        </w:tc>
      </w:tr>
      <w:tr w:rsidR="008557F3" w:rsidRPr="008557F3" w:rsidTr="00A50AEA">
        <w:tc>
          <w:tcPr>
            <w:tcW w:w="1565" w:type="dxa"/>
            <w:vMerge/>
          </w:tcPr>
          <w:p w:rsidR="00D969DF" w:rsidRPr="008557F3" w:rsidRDefault="00D969DF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D969DF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96" w:type="dxa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358" w:type="dxa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485" w:type="dxa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96" w:type="dxa"/>
          </w:tcPr>
          <w:p w:rsidR="00D969DF" w:rsidRPr="008557F3" w:rsidRDefault="00A50A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A50AEA">
        <w:tc>
          <w:tcPr>
            <w:tcW w:w="1565" w:type="dxa"/>
            <w:vMerge/>
          </w:tcPr>
          <w:p w:rsidR="00D969DF" w:rsidRPr="008557F3" w:rsidRDefault="00D969DF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361983363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Full-time research experience</w:t>
                </w:r>
              </w:p>
            </w:sdtContent>
          </w:sdt>
        </w:tc>
        <w:tc>
          <w:tcPr>
            <w:tcW w:w="3754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822393159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Proportion of research activities as a percentage of the duration of the degree:</w:t>
                </w:r>
              </w:p>
            </w:sdtContent>
          </w:sdt>
          <w:p w:rsidR="00D969DF" w:rsidRPr="008557F3" w:rsidRDefault="00D969DF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x%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877744785"/>
              <w:lock w:val="sdtContentLocked"/>
              <w:placeholder>
                <w:docPart w:val="DefaultPlaceholder_-1854013440"/>
              </w:placeholder>
            </w:sdtPr>
            <w:sdtContent>
              <w:p w:rsidR="00D969DF" w:rsidRPr="008557F3" w:rsidRDefault="00D969DF" w:rsidP="00720B3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Duration of research activities expressed in months:</w:t>
                </w:r>
              </w:p>
            </w:sdtContent>
          </w:sdt>
          <w:p w:rsidR="00D969DF" w:rsidRPr="008557F3" w:rsidRDefault="009666EA" w:rsidP="00720B38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a</w:t>
            </w:r>
            <w:r w:rsidR="000E1672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= </w:t>
            </w:r>
            <w:r w:rsidR="00D969DF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="00D969DF"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x%</w:t>
            </w:r>
            <w:r w:rsidR="00D969DF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  <w:r w:rsidR="000E1672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* duration masters in months</w:t>
            </w:r>
          </w:p>
        </w:tc>
      </w:tr>
      <w:tr w:rsidR="008557F3" w:rsidRPr="008557F3" w:rsidTr="00A50AEA">
        <w:tc>
          <w:tcPr>
            <w:tcW w:w="1565" w:type="dxa"/>
            <w:vMerge w:val="restart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682588423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8557F3" w:rsidRDefault="00A50AEA" w:rsidP="00E35D49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Doctorate</w:t>
                </w:r>
              </w:p>
            </w:sdtContent>
          </w:sdt>
        </w:tc>
        <w:tc>
          <w:tcPr>
            <w:tcW w:w="2120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701668859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8557F3" w:rsidRDefault="00A50AEA" w:rsidP="00E35D49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sdtContent>
          </w:sdt>
        </w:tc>
        <w:tc>
          <w:tcPr>
            <w:tcW w:w="1396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738122565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8557F3" w:rsidRDefault="00A50AEA" w:rsidP="00E35D49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From:</w:t>
                </w:r>
              </w:p>
            </w:sdtContent>
          </w:sdt>
        </w:tc>
        <w:tc>
          <w:tcPr>
            <w:tcW w:w="2358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159526503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8557F3" w:rsidRDefault="00A50AEA" w:rsidP="00E35D49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To:</w:t>
                </w:r>
              </w:p>
            </w:sdtContent>
          </w:sdt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914632385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8557F3" w:rsidRDefault="00A50AEA" w:rsidP="00E35D49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Date of expected award:</w:t>
                </w:r>
              </w:p>
            </w:sdtContent>
          </w:sdt>
        </w:tc>
      </w:tr>
      <w:tr w:rsidR="008557F3" w:rsidRPr="008557F3" w:rsidTr="00A50AEA">
        <w:tc>
          <w:tcPr>
            <w:tcW w:w="1565" w:type="dxa"/>
            <w:vMerge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96" w:type="dxa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358" w:type="dxa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81" w:type="dxa"/>
            <w:gridSpan w:val="2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A50AEA">
        <w:tc>
          <w:tcPr>
            <w:tcW w:w="1565" w:type="dxa"/>
            <w:vMerge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120" w:type="dxa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1396" w:type="dxa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358" w:type="dxa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768077473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8557F3" w:rsidRDefault="00A50AEA" w:rsidP="00A50AEA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Duration of research experience expressed in months:</w:t>
                </w:r>
              </w:p>
            </w:sdtContent>
          </w:sdt>
        </w:tc>
      </w:tr>
      <w:tr w:rsidR="008557F3" w:rsidRPr="008557F3" w:rsidTr="000F3653">
        <w:tc>
          <w:tcPr>
            <w:tcW w:w="1565" w:type="dxa"/>
            <w:vMerge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5874" w:type="dxa"/>
            <w:gridSpan w:val="3"/>
          </w:tcPr>
          <w:p w:rsidR="00A50AEA" w:rsidRPr="008557F3" w:rsidRDefault="00A50A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Full-time research experience</w:t>
            </w:r>
          </w:p>
        </w:tc>
        <w:tc>
          <w:tcPr>
            <w:tcW w:w="2881" w:type="dxa"/>
            <w:gridSpan w:val="2"/>
          </w:tcPr>
          <w:p w:rsidR="00A50AEA" w:rsidRPr="008557F3" w:rsidRDefault="009666EA" w:rsidP="00A50A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b</w:t>
            </w:r>
            <w:r w:rsidR="00A50AEA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= [</w:t>
            </w:r>
            <w:r w:rsidR="00A50AEA"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="00A50AEA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9666EA" w:rsidRPr="008557F3" w:rsidTr="005D369E">
        <w:tc>
          <w:tcPr>
            <w:tcW w:w="10320" w:type="dxa"/>
            <w:gridSpan w:val="6"/>
          </w:tcPr>
          <w:p w:rsidR="009666EA" w:rsidRPr="008557F3" w:rsidRDefault="009666EA" w:rsidP="00A50AEA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(You may add more entries)</w:t>
            </w:r>
          </w:p>
        </w:tc>
      </w:tr>
    </w:tbl>
    <w:p w:rsidR="002F41A8" w:rsidRPr="008557F3" w:rsidRDefault="002F41A8" w:rsidP="002F41A8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5"/>
        <w:gridCol w:w="3754"/>
        <w:gridCol w:w="1440"/>
        <w:gridCol w:w="1441"/>
      </w:tblGrid>
      <w:tr w:rsidR="008557F3" w:rsidRPr="007375E7" w:rsidTr="00F216B3">
        <w:tc>
          <w:tcPr>
            <w:tcW w:w="10320" w:type="dxa"/>
            <w:gridSpan w:val="4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-1377003182"/>
              <w:lock w:val="sdtContentLocked"/>
              <w:placeholder>
                <w:docPart w:val="DefaultPlaceholder_-1854013440"/>
              </w:placeholder>
            </w:sdtPr>
            <w:sdtContent>
              <w:p w:rsidR="00A50AEA" w:rsidRPr="007375E7" w:rsidRDefault="00A50AEA" w:rsidP="00A50AEA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</w:t>
                </w:r>
                <w:r w:rsidR="00CC4584"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2</w:t>
                </w:r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.2: Other research activities counting towards the total full-time postgraduate research experience  </w:t>
                </w:r>
              </w:p>
            </w:sdtContent>
          </w:sdt>
        </w:tc>
      </w:tr>
      <w:tr w:rsidR="008557F3" w:rsidRPr="008557F3" w:rsidTr="00D80714">
        <w:tc>
          <w:tcPr>
            <w:tcW w:w="3685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253700751"/>
              <w:lock w:val="sdtContentLocked"/>
              <w:placeholder>
                <w:docPart w:val="DefaultPlaceholder_-1854013440"/>
              </w:placeholder>
            </w:sdtPr>
            <w:sdtContent>
              <w:p w:rsidR="004510AA" w:rsidRPr="008557F3" w:rsidRDefault="004510AA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Position: </w:t>
                </w:r>
              </w:p>
            </w:sdtContent>
          </w:sdt>
        </w:tc>
        <w:tc>
          <w:tcPr>
            <w:tcW w:w="3754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-1993244795"/>
              <w:lock w:val="sdtContentLocked"/>
              <w:placeholder>
                <w:docPart w:val="DefaultPlaceholder_-1854013440"/>
              </w:placeholder>
            </w:sdtPr>
            <w:sdtContent>
              <w:p w:rsidR="004510AA" w:rsidRPr="008557F3" w:rsidRDefault="004510AA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Institution name and country:</w:t>
                </w:r>
              </w:p>
            </w:sdtContent>
          </w:sdt>
        </w:tc>
        <w:tc>
          <w:tcPr>
            <w:tcW w:w="1440" w:type="dxa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From: </w:t>
            </w:r>
          </w:p>
        </w:tc>
        <w:tc>
          <w:tcPr>
            <w:tcW w:w="1441" w:type="dxa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To:</w:t>
            </w:r>
          </w:p>
        </w:tc>
      </w:tr>
      <w:tr w:rsidR="008557F3" w:rsidRPr="008557F3" w:rsidTr="00431979">
        <w:tc>
          <w:tcPr>
            <w:tcW w:w="3685" w:type="dxa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3754" w:type="dxa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440" w:type="dxa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441" w:type="dxa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dd/mm/yyyy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557F3" w:rsidRPr="008557F3" w:rsidTr="00D63C0D">
        <w:tc>
          <w:tcPr>
            <w:tcW w:w="7439" w:type="dxa"/>
            <w:gridSpan w:val="2"/>
            <w:vMerge w:val="restart"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Full-time research experience</w:t>
            </w:r>
          </w:p>
        </w:tc>
        <w:tc>
          <w:tcPr>
            <w:tcW w:w="2881" w:type="dxa"/>
            <w:gridSpan w:val="2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"/>
              <w:tag w:val="locked"/>
              <w:id w:val="1855297786"/>
              <w:lock w:val="sdtContentLocked"/>
              <w:placeholder>
                <w:docPart w:val="DefaultPlaceholder_-1854013440"/>
              </w:placeholder>
            </w:sdtPr>
            <w:sdtContent>
              <w:p w:rsidR="004510AA" w:rsidRPr="008557F3" w:rsidRDefault="004510AA" w:rsidP="00F216B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8557F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Duration of research activities expressed in months:</w:t>
                </w:r>
              </w:p>
            </w:sdtContent>
          </w:sdt>
        </w:tc>
      </w:tr>
      <w:tr w:rsidR="008557F3" w:rsidRPr="008557F3" w:rsidTr="00D63C0D">
        <w:tc>
          <w:tcPr>
            <w:tcW w:w="7439" w:type="dxa"/>
            <w:gridSpan w:val="2"/>
            <w:vMerge/>
          </w:tcPr>
          <w:p w:rsidR="004510AA" w:rsidRPr="008557F3" w:rsidRDefault="004510A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2881" w:type="dxa"/>
            <w:gridSpan w:val="2"/>
          </w:tcPr>
          <w:p w:rsidR="004510AA" w:rsidRPr="008557F3" w:rsidRDefault="009666EA" w:rsidP="00F216B3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c</w:t>
            </w:r>
            <w:r w:rsidR="004510AA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=</w:t>
            </w:r>
            <w:r w:rsidR="004510AA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="004510AA"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="004510AA"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9666EA" w:rsidRPr="008557F3" w:rsidTr="00870854">
        <w:tc>
          <w:tcPr>
            <w:tcW w:w="10320" w:type="dxa"/>
            <w:gridSpan w:val="4"/>
          </w:tcPr>
          <w:p w:rsidR="009666EA" w:rsidRPr="008557F3" w:rsidRDefault="009666EA" w:rsidP="00F216B3">
            <w:pPr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>(You may add more entries)</w:t>
            </w:r>
          </w:p>
        </w:tc>
      </w:tr>
    </w:tbl>
    <w:p w:rsidR="00A50AEA" w:rsidRPr="008557F3" w:rsidRDefault="00A50AEA" w:rsidP="002F41A8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320"/>
      </w:tblGrid>
      <w:tr w:rsidR="008557F3" w:rsidRPr="007375E7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210700827"/>
              <w:lock w:val="sdtContentLocked"/>
              <w:placeholder>
                <w:docPart w:val="DefaultPlaceholder_-1854013440"/>
              </w:placeholder>
            </w:sdtPr>
            <w:sdtContent>
              <w:p w:rsidR="004510AA" w:rsidRPr="007375E7" w:rsidRDefault="004510AA" w:rsidP="00CC4584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</w:t>
                </w:r>
                <w:r w:rsidR="00CC4584"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2</w:t>
                </w:r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.3: Total full-time postgraduate research experience  </w:t>
                </w:r>
                <w:r w:rsidR="00A77918"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(in months)</w:t>
                </w:r>
              </w:p>
            </w:sdtContent>
          </w:sdt>
        </w:tc>
      </w:tr>
      <w:tr w:rsidR="00A77918" w:rsidRPr="008557F3" w:rsidTr="00FB214C">
        <w:tc>
          <w:tcPr>
            <w:tcW w:w="10320" w:type="dxa"/>
          </w:tcPr>
          <w:p w:rsidR="00A77918" w:rsidRPr="008557F3" w:rsidRDefault="00A77918" w:rsidP="009666EA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=</w:t>
            </w:r>
            <w:r w:rsidR="009666EA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a</w:t>
            </w: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+</w:t>
            </w:r>
            <w:r w:rsidR="009666EA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b</w:t>
            </w: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+</w:t>
            </w:r>
            <w:r w:rsidR="009666EA"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c</w:t>
            </w:r>
            <w:r w:rsidRPr="008557F3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 = 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[x]</w:t>
            </w:r>
          </w:p>
        </w:tc>
      </w:tr>
    </w:tbl>
    <w:p w:rsidR="00A50AEA" w:rsidRPr="008557F3" w:rsidRDefault="00A50AEA" w:rsidP="002F41A8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320"/>
      </w:tblGrid>
      <w:tr w:rsidR="008557F3" w:rsidRPr="007375E7" w:rsidTr="00F216B3">
        <w:tc>
          <w:tcPr>
            <w:tcW w:w="10320" w:type="dxa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"/>
              <w:tag w:val="locked"/>
              <w:id w:val="-246804445"/>
              <w:lock w:val="sdtContentLocked"/>
              <w:placeholder>
                <w:docPart w:val="DefaultPlaceholder_-1854013440"/>
              </w:placeholder>
            </w:sdtPr>
            <w:sdtEndPr>
              <w:rPr>
                <w:u w:val="none"/>
              </w:rPr>
            </w:sdtEndPr>
            <w:sdtContent>
              <w:p w:rsidR="0047744A" w:rsidRPr="007375E7" w:rsidRDefault="0047744A" w:rsidP="0047744A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Section 3:</w:t>
                </w:r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 xml:space="preserve"> List of most </w:t>
                </w:r>
                <w:bookmarkStart w:id="0" w:name="_GoBack"/>
                <w:bookmarkEnd w:id="0"/>
                <w:r w:rsidRPr="007375E7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 xml:space="preserve">relevant publications: </w:t>
                </w:r>
              </w:p>
            </w:sdtContent>
          </w:sdt>
        </w:tc>
      </w:tr>
      <w:tr w:rsidR="002F41A8" w:rsidRPr="008557F3" w:rsidTr="00E35D49">
        <w:tc>
          <w:tcPr>
            <w:tcW w:w="10320" w:type="dxa"/>
          </w:tcPr>
          <w:p w:rsidR="0047744A" w:rsidRPr="008557F3" w:rsidRDefault="0047744A" w:rsidP="0047744A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lightGray"/>
              </w:rPr>
              <w:t xml:space="preserve"> (e.g. Peer-reviewed journal articles, review papers, book chapters) </w:t>
            </w:r>
          </w:p>
          <w:p w:rsidR="002F41A8" w:rsidRPr="008557F3" w:rsidRDefault="0047744A" w:rsidP="00E35D49">
            <w:p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</w:pP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8557F3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AD3B31" w:rsidRPr="008557F3" w:rsidRDefault="00AD3B31" w:rsidP="002F41A8">
      <w:pPr>
        <w:spacing w:after="200" w:line="276" w:lineRule="auto"/>
        <w:rPr>
          <w:color w:val="18222E"/>
        </w:rPr>
      </w:pPr>
    </w:p>
    <w:sectPr w:rsidR="00AD3B31" w:rsidRPr="008557F3" w:rsidSect="00057AA9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pgSz w:w="12240" w:h="15840" w:code="1"/>
      <w:pgMar w:top="1077" w:right="1077" w:bottom="1077" w:left="1077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691" w:rsidRDefault="00061691">
      <w:pPr>
        <w:spacing w:after="0" w:line="240" w:lineRule="auto"/>
      </w:pPr>
      <w:r>
        <w:separator/>
      </w:r>
    </w:p>
  </w:endnote>
  <w:endnote w:type="continuationSeparator" w:id="0">
    <w:p w:rsidR="00061691" w:rsidRDefault="0006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/>
  <w:p w:rsidR="00057AA9" w:rsidRDefault="00057AA9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9E1CFC">
      <w:rPr>
        <w:noProof/>
        <w:sz w:val="24"/>
        <w:szCs w:val="24"/>
      </w:rPr>
      <w:t>6</w:t>
    </w:r>
    <w:r>
      <w:rPr>
        <w:noProof/>
        <w:sz w:val="24"/>
        <w:szCs w:val="24"/>
      </w:rPr>
      <w:fldChar w:fldCharType="end"/>
    </w:r>
  </w:p>
  <w:p w:rsidR="00057AA9" w:rsidRDefault="00057A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Footer"/>
      <w:jc w:val="right"/>
    </w:pPr>
  </w:p>
  <w:p w:rsidR="00057AA9" w:rsidRDefault="00057AA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84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1"/>
      <w:gridCol w:w="542"/>
      <w:gridCol w:w="1670"/>
      <w:gridCol w:w="579"/>
      <w:gridCol w:w="1632"/>
      <w:gridCol w:w="2212"/>
    </w:tblGrid>
    <w:tr w:rsidR="00057AA9" w:rsidRPr="00FA0F1D" w:rsidTr="00D35C19">
      <w:trPr>
        <w:jc w:val="center"/>
      </w:trPr>
      <w:tc>
        <w:tcPr>
          <w:tcW w:w="2753" w:type="dxa"/>
          <w:gridSpan w:val="2"/>
        </w:tcPr>
        <w:p w:rsidR="00057AA9" w:rsidRPr="00FA0F1D" w:rsidRDefault="00057AA9">
          <w:pPr>
            <w:pStyle w:val="Footer"/>
            <w:rPr>
              <w:sz w:val="12"/>
              <w:szCs w:val="12"/>
            </w:rPr>
          </w:pPr>
        </w:p>
      </w:tc>
      <w:tc>
        <w:tcPr>
          <w:tcW w:w="2249" w:type="dxa"/>
          <w:gridSpan w:val="2"/>
        </w:tcPr>
        <w:p w:rsidR="00057AA9" w:rsidRPr="00FA0F1D" w:rsidRDefault="00057AA9" w:rsidP="006A6244">
          <w:pPr>
            <w:pStyle w:val="Footer"/>
            <w:jc w:val="center"/>
            <w:rPr>
              <w:sz w:val="12"/>
              <w:szCs w:val="12"/>
            </w:rPr>
          </w:pPr>
          <w:r w:rsidRPr="00FA0F1D">
            <w:rPr>
              <w:noProof/>
              <w:sz w:val="12"/>
              <w:szCs w:val="12"/>
              <w:lang w:val="en-IE" w:eastAsia="en-IE"/>
            </w:rPr>
            <w:drawing>
              <wp:inline distT="0" distB="0" distL="0" distR="0" wp14:anchorId="291E61A4" wp14:editId="0D948974">
                <wp:extent cx="1029600" cy="4788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ero-Logo---Stacked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600" cy="47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  <w:gridSpan w:val="2"/>
        </w:tcPr>
        <w:p w:rsidR="00057AA9" w:rsidRPr="00FA0F1D" w:rsidRDefault="00057AA9">
          <w:pPr>
            <w:pStyle w:val="Footer"/>
            <w:rPr>
              <w:sz w:val="12"/>
              <w:szCs w:val="12"/>
            </w:rPr>
          </w:pPr>
        </w:p>
      </w:tc>
    </w:tr>
    <w:tr w:rsidR="00057AA9" w:rsidRPr="00FA0F1D" w:rsidTr="00D35C19">
      <w:trPr>
        <w:jc w:val="center"/>
      </w:trPr>
      <w:tc>
        <w:tcPr>
          <w:tcW w:w="2753" w:type="dxa"/>
          <w:gridSpan w:val="2"/>
        </w:tcPr>
        <w:p w:rsidR="00057AA9" w:rsidRPr="00FA0F1D" w:rsidRDefault="00057AA9" w:rsidP="006A6244">
          <w:pPr>
            <w:pStyle w:val="Footer"/>
            <w:jc w:val="center"/>
            <w:rPr>
              <w:sz w:val="12"/>
              <w:szCs w:val="12"/>
            </w:rPr>
          </w:pPr>
          <w:r w:rsidRPr="00FA0F1D">
            <w:rPr>
              <w:noProof/>
              <w:sz w:val="12"/>
              <w:szCs w:val="12"/>
              <w:lang w:val="en-IE" w:eastAsia="en-IE"/>
            </w:rPr>
            <w:drawing>
              <wp:inline distT="0" distB="0" distL="0" distR="0" wp14:anchorId="1669D573" wp14:editId="752E59FE">
                <wp:extent cx="1414800" cy="46440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uropean Structural and Ive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00" cy="46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  <w:gridSpan w:val="2"/>
        </w:tcPr>
        <w:p w:rsidR="00057AA9" w:rsidRPr="00FA0F1D" w:rsidRDefault="00057AA9" w:rsidP="006A6244">
          <w:pPr>
            <w:pStyle w:val="Footer"/>
            <w:jc w:val="center"/>
            <w:rPr>
              <w:sz w:val="12"/>
              <w:szCs w:val="12"/>
            </w:rPr>
          </w:pPr>
          <w:r w:rsidRPr="00FA0F1D">
            <w:rPr>
              <w:noProof/>
              <w:sz w:val="12"/>
              <w:szCs w:val="12"/>
              <w:lang w:val="en-IE" w:eastAsia="en-IE"/>
            </w:rPr>
            <w:drawing>
              <wp:inline distT="0" distB="0" distL="0" distR="0" wp14:anchorId="0E3F4E7A" wp14:editId="2DB252B2">
                <wp:extent cx="1076400" cy="489600"/>
                <wp:effectExtent l="0" t="0" r="9525" b="571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FI_logo_2016__master_colour_Boarde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400" cy="48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  <w:gridSpan w:val="2"/>
        </w:tcPr>
        <w:p w:rsidR="00057AA9" w:rsidRPr="00FA0F1D" w:rsidRDefault="00057AA9">
          <w:pPr>
            <w:pStyle w:val="Footer"/>
            <w:rPr>
              <w:sz w:val="12"/>
              <w:szCs w:val="12"/>
            </w:rPr>
          </w:pPr>
          <w:r w:rsidRPr="00FA0F1D">
            <w:rPr>
              <w:noProof/>
              <w:sz w:val="12"/>
              <w:szCs w:val="12"/>
              <w:lang w:val="en-IE" w:eastAsia="en-IE"/>
            </w:rPr>
            <w:drawing>
              <wp:inline distT="0" distB="0" distL="0" distR="0" wp14:anchorId="2D1B4F3B" wp14:editId="0BBB58BD">
                <wp:extent cx="2174400" cy="486000"/>
                <wp:effectExtent l="0" t="0" r="0" b="952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U_ERDF English Version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4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57AA9" w:rsidRPr="00FA0F1D" w:rsidTr="00FB1AB0">
      <w:trPr>
        <w:jc w:val="center"/>
      </w:trPr>
      <w:tc>
        <w:tcPr>
          <w:tcW w:w="8846" w:type="dxa"/>
          <w:gridSpan w:val="6"/>
          <w:shd w:val="clear" w:color="auto" w:fill="auto"/>
        </w:tcPr>
        <w:p w:rsidR="00057AA9" w:rsidRPr="00FA0F1D" w:rsidRDefault="00057AA9" w:rsidP="00811C26">
          <w:pPr>
            <w:pStyle w:val="Footer"/>
            <w:jc w:val="center"/>
            <w:rPr>
              <w:noProof/>
              <w:sz w:val="12"/>
              <w:szCs w:val="12"/>
              <w:lang w:val="en-IE" w:eastAsia="en-IE"/>
            </w:rPr>
          </w:pPr>
        </w:p>
      </w:tc>
    </w:tr>
    <w:tr w:rsidR="00057AA9" w:rsidRPr="00FA0F1D" w:rsidTr="00D35C19">
      <w:trPr>
        <w:jc w:val="center"/>
      </w:trPr>
      <w:tc>
        <w:tcPr>
          <w:tcW w:w="8846" w:type="dxa"/>
          <w:gridSpan w:val="6"/>
          <w:shd w:val="clear" w:color="auto" w:fill="D9D9D9" w:themeFill="background1" w:themeFillShade="D9"/>
        </w:tcPr>
        <w:p w:rsidR="00057AA9" w:rsidRPr="00FA0F1D" w:rsidRDefault="00057AA9" w:rsidP="00811C26">
          <w:pPr>
            <w:pStyle w:val="Footer"/>
            <w:rPr>
              <w:rFonts w:cs="TimesNewRomanPSMT"/>
              <w:kern w:val="0"/>
              <w:sz w:val="12"/>
              <w:szCs w:val="12"/>
              <w:lang w:val="en-IE" w:eastAsia="en-US"/>
            </w:rPr>
          </w:pPr>
        </w:p>
        <w:p w:rsidR="00057AA9" w:rsidRPr="00FA0F1D" w:rsidRDefault="00057AA9" w:rsidP="00811C26">
          <w:pPr>
            <w:pStyle w:val="Footer"/>
            <w:rPr>
              <w:rFonts w:ascii="Open Sans" w:hAnsi="Open Sans" w:cs="Open Sans"/>
              <w:sz w:val="12"/>
              <w:szCs w:val="12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drawing>
              <wp:anchor distT="0" distB="0" distL="114300" distR="114300" simplePos="0" relativeHeight="251662336" behindDoc="0" locked="0" layoutInCell="1" allowOverlap="1" wp14:anchorId="2D47F705" wp14:editId="3CDC42AC">
                <wp:simplePos x="0" y="0"/>
                <wp:positionH relativeFrom="column">
                  <wp:posOffset>260985</wp:posOffset>
                </wp:positionH>
                <wp:positionV relativeFrom="paragraph">
                  <wp:posOffset>1270</wp:posOffset>
                </wp:positionV>
                <wp:extent cx="720000" cy="468000"/>
                <wp:effectExtent l="0" t="0" r="4445" b="8255"/>
                <wp:wrapSquare wrapText="right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EU Logo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A0F1D"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  <w:t>This project has received funding from the European Union’s Horizon 2020 research and innovation programme under the Marie Skłodowska-Curie grant agreement No 754489.</w:t>
          </w:r>
        </w:p>
        <w:p w:rsidR="00057AA9" w:rsidRDefault="00057AA9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12"/>
              <w:szCs w:val="12"/>
              <w:lang w:val="en-IE" w:eastAsia="en-US"/>
            </w:rPr>
          </w:pPr>
        </w:p>
        <w:p w:rsidR="00FA0F1D" w:rsidRPr="00FA0F1D" w:rsidRDefault="00FA0F1D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12"/>
              <w:szCs w:val="12"/>
              <w:lang w:val="en-IE" w:eastAsia="en-US"/>
            </w:rPr>
          </w:pPr>
        </w:p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12"/>
              <w:szCs w:val="12"/>
              <w:lang w:val="en-IE" w:eastAsia="en-US"/>
            </w:rPr>
          </w:pPr>
        </w:p>
      </w:tc>
    </w:tr>
    <w:tr w:rsidR="00057AA9" w:rsidRPr="00FA0F1D" w:rsidTr="00D35C19">
      <w:trPr>
        <w:jc w:val="center"/>
      </w:trPr>
      <w:tc>
        <w:tcPr>
          <w:tcW w:w="2753" w:type="dxa"/>
          <w:gridSpan w:val="2"/>
          <w:tcBorders>
            <w:bottom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pStyle w:val="Footer"/>
            <w:rPr>
              <w:noProof/>
              <w:sz w:val="12"/>
              <w:szCs w:val="12"/>
              <w:lang w:val="en-IE" w:eastAsia="en-IE"/>
            </w:rPr>
          </w:pPr>
        </w:p>
      </w:tc>
      <w:tc>
        <w:tcPr>
          <w:tcW w:w="6093" w:type="dxa"/>
          <w:gridSpan w:val="4"/>
          <w:tcBorders>
            <w:bottom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TimesNewRomanPSMT" w:hAnsi="TimesNewRomanPSMT" w:cs="TimesNewRomanPSMT"/>
              <w:kern w:val="0"/>
              <w:sz w:val="12"/>
              <w:szCs w:val="12"/>
              <w:lang w:val="en-IE" w:eastAsia="en-US"/>
            </w:rPr>
          </w:pPr>
        </w:p>
      </w:tc>
    </w:tr>
    <w:tr w:rsidR="00057AA9" w:rsidRPr="00FA0F1D" w:rsidTr="00D86913">
      <w:trPr>
        <w:jc w:val="center"/>
      </w:trPr>
      <w:tc>
        <w:tcPr>
          <w:tcW w:w="8846" w:type="dxa"/>
          <w:gridSpan w:val="6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History of Changes</w:t>
          </w:r>
        </w:p>
      </w:tc>
    </w:tr>
    <w:tr w:rsidR="00057AA9" w:rsidRPr="00FA0F1D" w:rsidTr="00D35C19">
      <w:trPr>
        <w:jc w:val="center"/>
      </w:trPr>
      <w:tc>
        <w:tcPr>
          <w:tcW w:w="2211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pStyle w:val="Footer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Version</w:t>
          </w:r>
        </w:p>
      </w:tc>
      <w:tc>
        <w:tcPr>
          <w:tcW w:w="2212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Publication date</w:t>
          </w:r>
        </w:p>
      </w:tc>
      <w:tc>
        <w:tcPr>
          <w:tcW w:w="2211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Change</w:t>
          </w:r>
        </w:p>
      </w:tc>
      <w:tc>
        <w:tcPr>
          <w:tcW w:w="2212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Page</w:t>
          </w:r>
        </w:p>
      </w:tc>
    </w:tr>
    <w:tr w:rsidR="00057AA9" w:rsidRPr="00FA0F1D" w:rsidTr="00D35C19">
      <w:trPr>
        <w:jc w:val="center"/>
      </w:trPr>
      <w:tc>
        <w:tcPr>
          <w:tcW w:w="2211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pStyle w:val="Footer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1.0</w:t>
          </w:r>
        </w:p>
      </w:tc>
      <w:tc>
        <w:tcPr>
          <w:tcW w:w="2212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FA0F1D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27</w:t>
          </w:r>
          <w:r w:rsidR="00057AA9"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.11.207</w:t>
          </w:r>
        </w:p>
      </w:tc>
      <w:tc>
        <w:tcPr>
          <w:tcW w:w="2211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FA0F1D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Initia</w:t>
          </w:r>
          <w:r w:rsidR="00057AA9" w:rsidRPr="00FA0F1D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l version</w:t>
          </w:r>
        </w:p>
      </w:tc>
      <w:tc>
        <w:tcPr>
          <w:tcW w:w="2212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FA0F1D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</w:p>
      </w:tc>
    </w:tr>
  </w:tbl>
  <w:p w:rsidR="00057AA9" w:rsidRPr="00FA0F1D" w:rsidRDefault="00057AA9">
    <w:pPr>
      <w:pStyle w:val="Footer"/>
      <w:rPr>
        <w:sz w:val="12"/>
        <w:szCs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Default="009E1CFC"/>
  <w:p w:rsidR="009E1CFC" w:rsidRDefault="009E1CFC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9E1CFC">
      <w:rPr>
        <w:noProof/>
        <w:sz w:val="24"/>
        <w:szCs w:val="24"/>
      </w:rPr>
      <w:t>6</w:t>
    </w:r>
    <w:r>
      <w:rPr>
        <w:noProof/>
        <w:sz w:val="24"/>
        <w:szCs w:val="24"/>
      </w:rPr>
      <w:fldChar w:fldCharType="end"/>
    </w:r>
  </w:p>
  <w:p w:rsidR="009E1CFC" w:rsidRDefault="009E1CF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127" w:rsidRDefault="0086712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Default="00F32C1D"/>
  <w:p w:rsidR="00F32C1D" w:rsidRDefault="00F32C1D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57AA9" w:rsidRPr="00057AA9">
      <w:rPr>
        <w:noProof/>
        <w:sz w:val="24"/>
        <w:szCs w:val="24"/>
      </w:rPr>
      <w:t>4</w:t>
    </w:r>
    <w:r>
      <w:rPr>
        <w:noProof/>
        <w:sz w:val="24"/>
        <w:szCs w:val="24"/>
      </w:rPr>
      <w:fldChar w:fldCharType="end"/>
    </w:r>
  </w:p>
  <w:p w:rsidR="00F32C1D" w:rsidRDefault="00F32C1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0470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7127" w:rsidRDefault="008671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5E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67127" w:rsidRDefault="00867127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307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7AA9" w:rsidRDefault="00057A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5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7AA9" w:rsidRPr="00057AA9" w:rsidRDefault="00057AA9" w:rsidP="00057A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691" w:rsidRDefault="00061691">
      <w:pPr>
        <w:spacing w:after="0" w:line="240" w:lineRule="auto"/>
      </w:pPr>
      <w:r>
        <w:separator/>
      </w:r>
    </w:p>
  </w:footnote>
  <w:footnote w:type="continuationSeparator" w:id="0">
    <w:p w:rsidR="00061691" w:rsidRDefault="0006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Pr="00231F8E" w:rsidRDefault="00057AA9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057AA9" w:rsidTr="00F32C1D">
      <w:tc>
        <w:tcPr>
          <w:tcW w:w="5038" w:type="dxa"/>
        </w:tcPr>
        <w:p w:rsidR="00057AA9" w:rsidRDefault="00057AA9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51E89629" wp14:editId="62D585DF">
                <wp:extent cx="864000" cy="717120"/>
                <wp:effectExtent l="0" t="0" r="0" b="698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057AA9" w:rsidRDefault="00057AA9" w:rsidP="00231F8E">
          <w:pPr>
            <w:pStyle w:val="Header"/>
          </w:pPr>
          <w:r>
            <w:t xml:space="preserve">Part A – Administrative Form </w:t>
          </w:r>
        </w:p>
      </w:tc>
    </w:tr>
  </w:tbl>
  <w:p w:rsidR="00057AA9" w:rsidRDefault="00057AA9" w:rsidP="004868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057AA9" w:rsidTr="00F32C1D">
      <w:tc>
        <w:tcPr>
          <w:tcW w:w="5038" w:type="dxa"/>
        </w:tcPr>
        <w:p w:rsidR="00057AA9" w:rsidRDefault="00057AA9" w:rsidP="00F32C1D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347DBA31" wp14:editId="565CBF25">
                <wp:extent cx="864000" cy="717120"/>
                <wp:effectExtent l="0" t="0" r="0" b="698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057AA9" w:rsidRDefault="00057AA9" w:rsidP="001F207C">
          <w:pPr>
            <w:pStyle w:val="Header"/>
          </w:pPr>
          <w:r>
            <w:t>Part A – Administrative Information</w:t>
          </w:r>
        </w:p>
      </w:tc>
    </w:tr>
  </w:tbl>
  <w:p w:rsidR="00057AA9" w:rsidRDefault="00057AA9" w:rsidP="004868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Header"/>
    </w:pPr>
    <w:r>
      <w:rPr>
        <w:noProof/>
        <w:lang w:val="en-IE" w:eastAsia="en-IE"/>
      </w:rPr>
      <w:drawing>
        <wp:inline distT="0" distB="0" distL="0" distR="0" wp14:anchorId="3F1DC403" wp14:editId="73F56B32">
          <wp:extent cx="864000" cy="717120"/>
          <wp:effectExtent l="0" t="0" r="0" b="698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Pr="00231F8E" w:rsidRDefault="009E1CFC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9E1CFC" w:rsidTr="00F32C1D">
      <w:tc>
        <w:tcPr>
          <w:tcW w:w="5038" w:type="dxa"/>
        </w:tcPr>
        <w:p w:rsidR="009E1CFC" w:rsidRDefault="009E1CFC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293464BC" wp14:editId="5A093951">
                <wp:extent cx="864000" cy="717120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9E1CFC" w:rsidRDefault="009E1CFC" w:rsidP="00231F8E">
          <w:pPr>
            <w:pStyle w:val="Header"/>
          </w:pPr>
          <w:r>
            <w:t xml:space="preserve">Part A – Administrative Form </w:t>
          </w:r>
        </w:p>
      </w:tc>
    </w:tr>
  </w:tbl>
  <w:p w:rsidR="009E1CFC" w:rsidRDefault="009E1CFC" w:rsidP="0048686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Default="009E1CFC" w:rsidP="0048686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Pr="00231F8E" w:rsidRDefault="00F32C1D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F32C1D" w:rsidTr="00F32C1D">
      <w:tc>
        <w:tcPr>
          <w:tcW w:w="5038" w:type="dxa"/>
        </w:tcPr>
        <w:p w:rsidR="00F32C1D" w:rsidRDefault="00F32C1D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79C35C8F" wp14:editId="56C2D1C2">
                <wp:extent cx="864000" cy="717120"/>
                <wp:effectExtent l="0" t="0" r="0" b="698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F32C1D" w:rsidRDefault="00F32C1D" w:rsidP="00231F8E">
          <w:pPr>
            <w:pStyle w:val="Header"/>
          </w:pPr>
          <w:r>
            <w:t xml:space="preserve">Part A – Administrative Form </w:t>
          </w:r>
        </w:p>
      </w:tc>
    </w:tr>
  </w:tbl>
  <w:p w:rsidR="00F32C1D" w:rsidRDefault="00F32C1D" w:rsidP="0048686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36B" w:rsidRPr="00A6736B" w:rsidRDefault="00A6736B" w:rsidP="00A6736B">
    <w:pPr>
      <w:pStyle w:val="Header"/>
    </w:pPr>
    <w:r>
      <w:rPr>
        <w:noProof/>
        <w:lang w:val="en-IE" w:eastAsia="en-IE"/>
      </w:rPr>
      <w:drawing>
        <wp:inline distT="0" distB="0" distL="0" distR="0" wp14:anchorId="2D036E8E" wp14:editId="77B50D15">
          <wp:extent cx="864000" cy="717120"/>
          <wp:effectExtent l="0" t="0" r="0" b="6985"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45B2">
      <w:tab/>
    </w:r>
    <w:r w:rsidR="00A345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3EE5F88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5" w15:restartNumberingAfterBreak="0">
    <w:nsid w:val="04881432"/>
    <w:multiLevelType w:val="hybridMultilevel"/>
    <w:tmpl w:val="F16A35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5C48EC"/>
    <w:multiLevelType w:val="hybridMultilevel"/>
    <w:tmpl w:val="B8B8EC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43151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0675B9"/>
    <w:multiLevelType w:val="hybridMultilevel"/>
    <w:tmpl w:val="38FCAB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0C9B"/>
    <w:multiLevelType w:val="hybridMultilevel"/>
    <w:tmpl w:val="70E2FC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426E1E"/>
    <w:multiLevelType w:val="hybridMultilevel"/>
    <w:tmpl w:val="9304657E"/>
    <w:lvl w:ilvl="0" w:tplc="2A043012">
      <w:numFmt w:val="bullet"/>
      <w:lvlText w:val=""/>
      <w:lvlJc w:val="left"/>
      <w:pPr>
        <w:ind w:left="355" w:hanging="284"/>
      </w:pPr>
      <w:rPr>
        <w:rFonts w:ascii="Wingdings" w:eastAsia="Wingdings" w:hAnsi="Wingdings" w:cs="Wingdings" w:hint="default"/>
        <w:w w:val="100"/>
        <w:sz w:val="18"/>
        <w:szCs w:val="18"/>
      </w:rPr>
    </w:lvl>
    <w:lvl w:ilvl="1" w:tplc="6DC80CC4"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2290740C">
      <w:numFmt w:val="bullet"/>
      <w:lvlText w:val="•"/>
      <w:lvlJc w:val="left"/>
      <w:pPr>
        <w:ind w:left="1486" w:hanging="284"/>
      </w:pPr>
      <w:rPr>
        <w:rFonts w:hint="default"/>
      </w:rPr>
    </w:lvl>
    <w:lvl w:ilvl="3" w:tplc="89E0F0AC">
      <w:numFmt w:val="bullet"/>
      <w:lvlText w:val="•"/>
      <w:lvlJc w:val="left"/>
      <w:pPr>
        <w:ind w:left="2049" w:hanging="284"/>
      </w:pPr>
      <w:rPr>
        <w:rFonts w:hint="default"/>
      </w:rPr>
    </w:lvl>
    <w:lvl w:ilvl="4" w:tplc="AE7EC4D2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528A12D4">
      <w:numFmt w:val="bullet"/>
      <w:lvlText w:val="•"/>
      <w:lvlJc w:val="left"/>
      <w:pPr>
        <w:ind w:left="3175" w:hanging="284"/>
      </w:pPr>
      <w:rPr>
        <w:rFonts w:hint="default"/>
      </w:rPr>
    </w:lvl>
    <w:lvl w:ilvl="6" w:tplc="C36A6630">
      <w:numFmt w:val="bullet"/>
      <w:lvlText w:val="•"/>
      <w:lvlJc w:val="left"/>
      <w:pPr>
        <w:ind w:left="3738" w:hanging="284"/>
      </w:pPr>
      <w:rPr>
        <w:rFonts w:hint="default"/>
      </w:rPr>
    </w:lvl>
    <w:lvl w:ilvl="7" w:tplc="ADD2E2AA">
      <w:numFmt w:val="bullet"/>
      <w:lvlText w:val="•"/>
      <w:lvlJc w:val="left"/>
      <w:pPr>
        <w:ind w:left="4302" w:hanging="284"/>
      </w:pPr>
      <w:rPr>
        <w:rFonts w:hint="default"/>
      </w:rPr>
    </w:lvl>
    <w:lvl w:ilvl="8" w:tplc="1F58D9E6">
      <w:numFmt w:val="bullet"/>
      <w:lvlText w:val="•"/>
      <w:lvlJc w:val="left"/>
      <w:pPr>
        <w:ind w:left="4865" w:hanging="284"/>
      </w:pPr>
      <w:rPr>
        <w:rFonts w:hint="default"/>
      </w:rPr>
    </w:lvl>
  </w:abstractNum>
  <w:abstractNum w:abstractNumId="11" w15:restartNumberingAfterBreak="0">
    <w:nsid w:val="1F0B1615"/>
    <w:multiLevelType w:val="hybridMultilevel"/>
    <w:tmpl w:val="77CA15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D0236"/>
    <w:multiLevelType w:val="multilevel"/>
    <w:tmpl w:val="FE98CF4A"/>
    <w:lvl w:ilvl="0">
      <w:start w:val="1"/>
      <w:numFmt w:val="decimal"/>
      <w:lvlText w:val="%1."/>
      <w:lvlJc w:val="left"/>
      <w:pPr>
        <w:ind w:left="107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838" w:hanging="720"/>
      </w:pPr>
      <w:rPr>
        <w:rFonts w:ascii="Times New Roman" w:eastAsia="Times New Roman" w:hAnsi="Times New Roman" w:cs="Times New Roman" w:hint="default"/>
        <w:b/>
        <w:bCs/>
        <w:i/>
        <w:spacing w:val="-3"/>
        <w:w w:val="99"/>
        <w:sz w:val="24"/>
        <w:szCs w:val="24"/>
      </w:rPr>
    </w:lvl>
    <w:lvl w:ilvl="2">
      <w:numFmt w:val="bullet"/>
      <w:lvlText w:val=""/>
      <w:lvlJc w:val="left"/>
      <w:pPr>
        <w:ind w:left="1546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420" w:hanging="284"/>
      </w:pPr>
      <w:rPr>
        <w:rFonts w:hint="default"/>
      </w:rPr>
    </w:lvl>
    <w:lvl w:ilvl="4">
      <w:numFmt w:val="bullet"/>
      <w:lvlText w:val="•"/>
      <w:lvlJc w:val="left"/>
      <w:pPr>
        <w:ind w:left="1540" w:hanging="284"/>
      </w:pPr>
      <w:rPr>
        <w:rFonts w:hint="default"/>
      </w:rPr>
    </w:lvl>
    <w:lvl w:ilvl="5">
      <w:numFmt w:val="bullet"/>
      <w:lvlText w:val="•"/>
      <w:lvlJc w:val="left"/>
      <w:pPr>
        <w:ind w:left="1560" w:hanging="284"/>
      </w:pPr>
      <w:rPr>
        <w:rFonts w:hint="default"/>
      </w:rPr>
    </w:lvl>
    <w:lvl w:ilvl="6">
      <w:numFmt w:val="bullet"/>
      <w:lvlText w:val="•"/>
      <w:lvlJc w:val="left"/>
      <w:pPr>
        <w:ind w:left="3137" w:hanging="284"/>
      </w:pPr>
      <w:rPr>
        <w:rFonts w:hint="default"/>
      </w:rPr>
    </w:lvl>
    <w:lvl w:ilvl="7">
      <w:numFmt w:val="bullet"/>
      <w:lvlText w:val="•"/>
      <w:lvlJc w:val="left"/>
      <w:pPr>
        <w:ind w:left="4714" w:hanging="284"/>
      </w:pPr>
      <w:rPr>
        <w:rFonts w:hint="default"/>
      </w:rPr>
    </w:lvl>
    <w:lvl w:ilvl="8">
      <w:numFmt w:val="bullet"/>
      <w:lvlText w:val="•"/>
      <w:lvlJc w:val="left"/>
      <w:pPr>
        <w:ind w:left="6291" w:hanging="284"/>
      </w:pPr>
      <w:rPr>
        <w:rFonts w:hint="default"/>
      </w:rPr>
    </w:lvl>
  </w:abstractNum>
  <w:abstractNum w:abstractNumId="13" w15:restartNumberingAfterBreak="0">
    <w:nsid w:val="28C430D2"/>
    <w:multiLevelType w:val="hybridMultilevel"/>
    <w:tmpl w:val="55A287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D945F5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7" w15:restartNumberingAfterBreak="0">
    <w:nsid w:val="31280A0B"/>
    <w:multiLevelType w:val="hybridMultilevel"/>
    <w:tmpl w:val="B10ED9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46733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9" w15:restartNumberingAfterBreak="0">
    <w:nsid w:val="410A65C7"/>
    <w:multiLevelType w:val="hybridMultilevel"/>
    <w:tmpl w:val="AEBA95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9278C"/>
    <w:multiLevelType w:val="hybridMultilevel"/>
    <w:tmpl w:val="54DAB120"/>
    <w:lvl w:ilvl="0" w:tplc="6D28F4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C47E8B"/>
    <w:multiLevelType w:val="hybridMultilevel"/>
    <w:tmpl w:val="F208A3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5CD"/>
    <w:multiLevelType w:val="hybridMultilevel"/>
    <w:tmpl w:val="6A244D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946E2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24" w15:restartNumberingAfterBreak="0">
    <w:nsid w:val="4EF0193F"/>
    <w:multiLevelType w:val="hybridMultilevel"/>
    <w:tmpl w:val="7848DA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7600A"/>
    <w:multiLevelType w:val="hybridMultilevel"/>
    <w:tmpl w:val="48960D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F47A8"/>
    <w:multiLevelType w:val="hybridMultilevel"/>
    <w:tmpl w:val="66EA7CD4"/>
    <w:lvl w:ilvl="0" w:tplc="4DB47096">
      <w:numFmt w:val="bullet"/>
      <w:lvlText w:val="•"/>
      <w:lvlJc w:val="left"/>
      <w:pPr>
        <w:ind w:left="828" w:hanging="720"/>
      </w:pPr>
      <w:rPr>
        <w:rFonts w:ascii="Arial" w:eastAsia="Arial" w:hAnsi="Arial" w:cs="Arial" w:hint="default"/>
        <w:i/>
        <w:color w:val="999999"/>
        <w:w w:val="100"/>
        <w:sz w:val="20"/>
        <w:szCs w:val="20"/>
      </w:rPr>
    </w:lvl>
    <w:lvl w:ilvl="1" w:tplc="906A9C90">
      <w:numFmt w:val="bullet"/>
      <w:lvlText w:val="•"/>
      <w:lvlJc w:val="left"/>
      <w:pPr>
        <w:ind w:left="1862" w:hanging="720"/>
      </w:pPr>
      <w:rPr>
        <w:rFonts w:hint="default"/>
      </w:rPr>
    </w:lvl>
    <w:lvl w:ilvl="2" w:tplc="E0060204">
      <w:numFmt w:val="bullet"/>
      <w:lvlText w:val="•"/>
      <w:lvlJc w:val="left"/>
      <w:pPr>
        <w:ind w:left="2905" w:hanging="720"/>
      </w:pPr>
      <w:rPr>
        <w:rFonts w:hint="default"/>
      </w:rPr>
    </w:lvl>
    <w:lvl w:ilvl="3" w:tplc="9134F90E">
      <w:numFmt w:val="bullet"/>
      <w:lvlText w:val="•"/>
      <w:lvlJc w:val="left"/>
      <w:pPr>
        <w:ind w:left="3947" w:hanging="720"/>
      </w:pPr>
      <w:rPr>
        <w:rFonts w:hint="default"/>
      </w:rPr>
    </w:lvl>
    <w:lvl w:ilvl="4" w:tplc="1E505D9C">
      <w:numFmt w:val="bullet"/>
      <w:lvlText w:val="•"/>
      <w:lvlJc w:val="left"/>
      <w:pPr>
        <w:ind w:left="4990" w:hanging="720"/>
      </w:pPr>
      <w:rPr>
        <w:rFonts w:hint="default"/>
      </w:rPr>
    </w:lvl>
    <w:lvl w:ilvl="5" w:tplc="8F16A364">
      <w:numFmt w:val="bullet"/>
      <w:lvlText w:val="•"/>
      <w:lvlJc w:val="left"/>
      <w:pPr>
        <w:ind w:left="6033" w:hanging="720"/>
      </w:pPr>
      <w:rPr>
        <w:rFonts w:hint="default"/>
      </w:rPr>
    </w:lvl>
    <w:lvl w:ilvl="6" w:tplc="BB6A42B4">
      <w:numFmt w:val="bullet"/>
      <w:lvlText w:val="•"/>
      <w:lvlJc w:val="left"/>
      <w:pPr>
        <w:ind w:left="7075" w:hanging="720"/>
      </w:pPr>
      <w:rPr>
        <w:rFonts w:hint="default"/>
      </w:rPr>
    </w:lvl>
    <w:lvl w:ilvl="7" w:tplc="54BAF69E">
      <w:numFmt w:val="bullet"/>
      <w:lvlText w:val="•"/>
      <w:lvlJc w:val="left"/>
      <w:pPr>
        <w:ind w:left="8118" w:hanging="720"/>
      </w:pPr>
      <w:rPr>
        <w:rFonts w:hint="default"/>
      </w:rPr>
    </w:lvl>
    <w:lvl w:ilvl="8" w:tplc="B3B6000E">
      <w:numFmt w:val="bullet"/>
      <w:lvlText w:val="•"/>
      <w:lvlJc w:val="left"/>
      <w:pPr>
        <w:ind w:left="9161" w:hanging="720"/>
      </w:pPr>
      <w:rPr>
        <w:rFonts w:hint="default"/>
      </w:rPr>
    </w:lvl>
  </w:abstractNum>
  <w:abstractNum w:abstractNumId="27" w15:restartNumberingAfterBreak="0">
    <w:nsid w:val="6ED93BFC"/>
    <w:multiLevelType w:val="multilevel"/>
    <w:tmpl w:val="1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7"/>
  </w:num>
  <w:num w:numId="9">
    <w:abstractNumId w:val="20"/>
  </w:num>
  <w:num w:numId="10">
    <w:abstractNumId w:val="17"/>
  </w:num>
  <w:num w:numId="11">
    <w:abstractNumId w:val="25"/>
  </w:num>
  <w:num w:numId="12">
    <w:abstractNumId w:val="8"/>
  </w:num>
  <w:num w:numId="13">
    <w:abstractNumId w:val="6"/>
  </w:num>
  <w:num w:numId="14">
    <w:abstractNumId w:val="7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0"/>
  </w:num>
  <w:num w:numId="18">
    <w:abstractNumId w:val="26"/>
  </w:num>
  <w:num w:numId="19">
    <w:abstractNumId w:val="11"/>
  </w:num>
  <w:num w:numId="20">
    <w:abstractNumId w:val="12"/>
  </w:num>
  <w:num w:numId="21">
    <w:abstractNumId w:val="27"/>
  </w:num>
  <w:num w:numId="22">
    <w:abstractNumId w:val="21"/>
  </w:num>
  <w:num w:numId="23">
    <w:abstractNumId w:val="27"/>
  </w:num>
  <w:num w:numId="24">
    <w:abstractNumId w:val="27"/>
  </w:num>
  <w:num w:numId="25">
    <w:abstractNumId w:val="24"/>
  </w:num>
  <w:num w:numId="26">
    <w:abstractNumId w:val="5"/>
  </w:num>
  <w:num w:numId="27">
    <w:abstractNumId w:val="22"/>
  </w:num>
  <w:num w:numId="28">
    <w:abstractNumId w:val="9"/>
  </w:num>
  <w:num w:numId="29">
    <w:abstractNumId w:val="4"/>
  </w:num>
  <w:num w:numId="30">
    <w:abstractNumId w:val="16"/>
  </w:num>
  <w:num w:numId="31">
    <w:abstractNumId w:val="23"/>
  </w:num>
  <w:num w:numId="32">
    <w:abstractNumId w:val="18"/>
  </w:num>
  <w:num w:numId="33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C6"/>
    <w:rsid w:val="000002C1"/>
    <w:rsid w:val="00007C49"/>
    <w:rsid w:val="00012700"/>
    <w:rsid w:val="00020ADF"/>
    <w:rsid w:val="00023D5B"/>
    <w:rsid w:val="00025811"/>
    <w:rsid w:val="00025A00"/>
    <w:rsid w:val="00035054"/>
    <w:rsid w:val="000367AA"/>
    <w:rsid w:val="00037013"/>
    <w:rsid w:val="000373D6"/>
    <w:rsid w:val="00042FE9"/>
    <w:rsid w:val="000471ED"/>
    <w:rsid w:val="000472D9"/>
    <w:rsid w:val="00050523"/>
    <w:rsid w:val="00050D06"/>
    <w:rsid w:val="0005447E"/>
    <w:rsid w:val="00055FA9"/>
    <w:rsid w:val="0005692D"/>
    <w:rsid w:val="00057AA9"/>
    <w:rsid w:val="00060D71"/>
    <w:rsid w:val="00061691"/>
    <w:rsid w:val="00063009"/>
    <w:rsid w:val="000656B7"/>
    <w:rsid w:val="00070CC6"/>
    <w:rsid w:val="00076121"/>
    <w:rsid w:val="000851DA"/>
    <w:rsid w:val="00085210"/>
    <w:rsid w:val="0009297C"/>
    <w:rsid w:val="000931E0"/>
    <w:rsid w:val="00093CAD"/>
    <w:rsid w:val="00095746"/>
    <w:rsid w:val="000969D8"/>
    <w:rsid w:val="00096DEF"/>
    <w:rsid w:val="000A5A56"/>
    <w:rsid w:val="000B2571"/>
    <w:rsid w:val="000D14AD"/>
    <w:rsid w:val="000D15FC"/>
    <w:rsid w:val="000D1C10"/>
    <w:rsid w:val="000D3C4E"/>
    <w:rsid w:val="000D6CCF"/>
    <w:rsid w:val="000E1672"/>
    <w:rsid w:val="000E5F13"/>
    <w:rsid w:val="000E7FEC"/>
    <w:rsid w:val="000F24C6"/>
    <w:rsid w:val="000F4BBC"/>
    <w:rsid w:val="000F693D"/>
    <w:rsid w:val="000F7CAC"/>
    <w:rsid w:val="0010364F"/>
    <w:rsid w:val="00104189"/>
    <w:rsid w:val="00111E9F"/>
    <w:rsid w:val="00120F45"/>
    <w:rsid w:val="00124409"/>
    <w:rsid w:val="00126311"/>
    <w:rsid w:val="00127887"/>
    <w:rsid w:val="00127904"/>
    <w:rsid w:val="00127CA4"/>
    <w:rsid w:val="00130AC1"/>
    <w:rsid w:val="001349D2"/>
    <w:rsid w:val="00136D72"/>
    <w:rsid w:val="00141C80"/>
    <w:rsid w:val="00142257"/>
    <w:rsid w:val="00152263"/>
    <w:rsid w:val="001541E6"/>
    <w:rsid w:val="00155084"/>
    <w:rsid w:val="00156C31"/>
    <w:rsid w:val="00162669"/>
    <w:rsid w:val="001668B1"/>
    <w:rsid w:val="0017056C"/>
    <w:rsid w:val="00172342"/>
    <w:rsid w:val="0017360A"/>
    <w:rsid w:val="00181DE2"/>
    <w:rsid w:val="001918C6"/>
    <w:rsid w:val="001A1286"/>
    <w:rsid w:val="001A1741"/>
    <w:rsid w:val="001A2735"/>
    <w:rsid w:val="001A73D4"/>
    <w:rsid w:val="001B3063"/>
    <w:rsid w:val="001B7A61"/>
    <w:rsid w:val="001C1928"/>
    <w:rsid w:val="001D22C3"/>
    <w:rsid w:val="001D3FF8"/>
    <w:rsid w:val="001E2A1B"/>
    <w:rsid w:val="001E4C0D"/>
    <w:rsid w:val="001E6464"/>
    <w:rsid w:val="001F1AEB"/>
    <w:rsid w:val="001F207C"/>
    <w:rsid w:val="001F30C8"/>
    <w:rsid w:val="001F5072"/>
    <w:rsid w:val="0021444E"/>
    <w:rsid w:val="002214DB"/>
    <w:rsid w:val="00225F2C"/>
    <w:rsid w:val="002272D7"/>
    <w:rsid w:val="00230B68"/>
    <w:rsid w:val="00231F8E"/>
    <w:rsid w:val="00232614"/>
    <w:rsid w:val="002336F5"/>
    <w:rsid w:val="00251BD4"/>
    <w:rsid w:val="00260E99"/>
    <w:rsid w:val="0026108C"/>
    <w:rsid w:val="002671E2"/>
    <w:rsid w:val="00280A01"/>
    <w:rsid w:val="002834A3"/>
    <w:rsid w:val="0028418A"/>
    <w:rsid w:val="00284397"/>
    <w:rsid w:val="00290A62"/>
    <w:rsid w:val="00294E7F"/>
    <w:rsid w:val="002959BD"/>
    <w:rsid w:val="00295DCB"/>
    <w:rsid w:val="00296D7E"/>
    <w:rsid w:val="002A15C9"/>
    <w:rsid w:val="002A1977"/>
    <w:rsid w:val="002A3854"/>
    <w:rsid w:val="002A6707"/>
    <w:rsid w:val="002B3F73"/>
    <w:rsid w:val="002B5493"/>
    <w:rsid w:val="002C0681"/>
    <w:rsid w:val="002C1362"/>
    <w:rsid w:val="002C18D3"/>
    <w:rsid w:val="002C2870"/>
    <w:rsid w:val="002C42AA"/>
    <w:rsid w:val="002D17C9"/>
    <w:rsid w:val="002D3D5D"/>
    <w:rsid w:val="002D5AA2"/>
    <w:rsid w:val="002E17C8"/>
    <w:rsid w:val="002E3894"/>
    <w:rsid w:val="002E3F55"/>
    <w:rsid w:val="002E5BDD"/>
    <w:rsid w:val="002F0918"/>
    <w:rsid w:val="002F1612"/>
    <w:rsid w:val="002F41A8"/>
    <w:rsid w:val="002F72E4"/>
    <w:rsid w:val="00301BA5"/>
    <w:rsid w:val="00302E7C"/>
    <w:rsid w:val="003046D8"/>
    <w:rsid w:val="003066C1"/>
    <w:rsid w:val="00306ADB"/>
    <w:rsid w:val="00316BCF"/>
    <w:rsid w:val="00320968"/>
    <w:rsid w:val="003250A9"/>
    <w:rsid w:val="003260C7"/>
    <w:rsid w:val="003270D3"/>
    <w:rsid w:val="00327FBF"/>
    <w:rsid w:val="00337DE5"/>
    <w:rsid w:val="003517AF"/>
    <w:rsid w:val="00352306"/>
    <w:rsid w:val="00354DC5"/>
    <w:rsid w:val="00361826"/>
    <w:rsid w:val="00362492"/>
    <w:rsid w:val="00366180"/>
    <w:rsid w:val="0037765F"/>
    <w:rsid w:val="00377E5B"/>
    <w:rsid w:val="0038507C"/>
    <w:rsid w:val="003A0298"/>
    <w:rsid w:val="003A19C1"/>
    <w:rsid w:val="003A5E24"/>
    <w:rsid w:val="003A6810"/>
    <w:rsid w:val="003B33A9"/>
    <w:rsid w:val="003C0751"/>
    <w:rsid w:val="003C4243"/>
    <w:rsid w:val="003C468E"/>
    <w:rsid w:val="003C75FF"/>
    <w:rsid w:val="003D1327"/>
    <w:rsid w:val="003D58C2"/>
    <w:rsid w:val="003D640D"/>
    <w:rsid w:val="003D654A"/>
    <w:rsid w:val="003D6CAB"/>
    <w:rsid w:val="003E06B8"/>
    <w:rsid w:val="003E17D5"/>
    <w:rsid w:val="003E2782"/>
    <w:rsid w:val="003E3F71"/>
    <w:rsid w:val="003E53DA"/>
    <w:rsid w:val="003F0FF9"/>
    <w:rsid w:val="003F1808"/>
    <w:rsid w:val="003F1864"/>
    <w:rsid w:val="003F3338"/>
    <w:rsid w:val="003F4826"/>
    <w:rsid w:val="003F4E15"/>
    <w:rsid w:val="003F5506"/>
    <w:rsid w:val="00401337"/>
    <w:rsid w:val="0040466A"/>
    <w:rsid w:val="004109F5"/>
    <w:rsid w:val="0041474A"/>
    <w:rsid w:val="00416B05"/>
    <w:rsid w:val="00417790"/>
    <w:rsid w:val="00421784"/>
    <w:rsid w:val="00441B02"/>
    <w:rsid w:val="00445FC1"/>
    <w:rsid w:val="00450861"/>
    <w:rsid w:val="004510AA"/>
    <w:rsid w:val="00455D72"/>
    <w:rsid w:val="004610EE"/>
    <w:rsid w:val="00462B2C"/>
    <w:rsid w:val="00463EA3"/>
    <w:rsid w:val="00465317"/>
    <w:rsid w:val="00470BA7"/>
    <w:rsid w:val="00470F1A"/>
    <w:rsid w:val="004716BE"/>
    <w:rsid w:val="00476375"/>
    <w:rsid w:val="0047744A"/>
    <w:rsid w:val="00480135"/>
    <w:rsid w:val="00482F0F"/>
    <w:rsid w:val="00486866"/>
    <w:rsid w:val="0048686D"/>
    <w:rsid w:val="0049303A"/>
    <w:rsid w:val="00496776"/>
    <w:rsid w:val="00497426"/>
    <w:rsid w:val="004A0398"/>
    <w:rsid w:val="004A1FD0"/>
    <w:rsid w:val="004A425D"/>
    <w:rsid w:val="004A7199"/>
    <w:rsid w:val="004A71C3"/>
    <w:rsid w:val="004A7FB8"/>
    <w:rsid w:val="004B5A4B"/>
    <w:rsid w:val="004B60E5"/>
    <w:rsid w:val="004B61DF"/>
    <w:rsid w:val="004B656C"/>
    <w:rsid w:val="004C0ED7"/>
    <w:rsid w:val="004D216E"/>
    <w:rsid w:val="004E212B"/>
    <w:rsid w:val="004E3832"/>
    <w:rsid w:val="004E4E82"/>
    <w:rsid w:val="004E6508"/>
    <w:rsid w:val="004F029E"/>
    <w:rsid w:val="004F4999"/>
    <w:rsid w:val="00514F27"/>
    <w:rsid w:val="005155B1"/>
    <w:rsid w:val="00515ED4"/>
    <w:rsid w:val="00522032"/>
    <w:rsid w:val="00525D85"/>
    <w:rsid w:val="005269DA"/>
    <w:rsid w:val="0053159C"/>
    <w:rsid w:val="0053342D"/>
    <w:rsid w:val="00533D84"/>
    <w:rsid w:val="005340D8"/>
    <w:rsid w:val="005374C4"/>
    <w:rsid w:val="00551176"/>
    <w:rsid w:val="00552633"/>
    <w:rsid w:val="005535C6"/>
    <w:rsid w:val="00553AC2"/>
    <w:rsid w:val="00557787"/>
    <w:rsid w:val="00560D0C"/>
    <w:rsid w:val="00566DA5"/>
    <w:rsid w:val="00571904"/>
    <w:rsid w:val="00572E0D"/>
    <w:rsid w:val="005821A4"/>
    <w:rsid w:val="005905AD"/>
    <w:rsid w:val="00592885"/>
    <w:rsid w:val="005957A4"/>
    <w:rsid w:val="00595818"/>
    <w:rsid w:val="005A12D7"/>
    <w:rsid w:val="005A49C5"/>
    <w:rsid w:val="005A5BC7"/>
    <w:rsid w:val="005B0055"/>
    <w:rsid w:val="005B2AB9"/>
    <w:rsid w:val="005B57A2"/>
    <w:rsid w:val="005B5A15"/>
    <w:rsid w:val="005C1552"/>
    <w:rsid w:val="005D319C"/>
    <w:rsid w:val="005D41BD"/>
    <w:rsid w:val="005D5D8A"/>
    <w:rsid w:val="005D6022"/>
    <w:rsid w:val="005D7FD7"/>
    <w:rsid w:val="005E21CA"/>
    <w:rsid w:val="005E38C9"/>
    <w:rsid w:val="005E42E4"/>
    <w:rsid w:val="005E56D7"/>
    <w:rsid w:val="005E5A73"/>
    <w:rsid w:val="005E76EF"/>
    <w:rsid w:val="005E775A"/>
    <w:rsid w:val="005F25CE"/>
    <w:rsid w:val="005F2F31"/>
    <w:rsid w:val="005F5694"/>
    <w:rsid w:val="0060162E"/>
    <w:rsid w:val="00604967"/>
    <w:rsid w:val="00605D8B"/>
    <w:rsid w:val="00611FCF"/>
    <w:rsid w:val="00614FE9"/>
    <w:rsid w:val="006161AB"/>
    <w:rsid w:val="00616681"/>
    <w:rsid w:val="00616693"/>
    <w:rsid w:val="00616933"/>
    <w:rsid w:val="00617C8B"/>
    <w:rsid w:val="00617EC2"/>
    <w:rsid w:val="00632D1F"/>
    <w:rsid w:val="00634A33"/>
    <w:rsid w:val="00637A94"/>
    <w:rsid w:val="00646192"/>
    <w:rsid w:val="00647F62"/>
    <w:rsid w:val="006508AE"/>
    <w:rsid w:val="0065200A"/>
    <w:rsid w:val="00654958"/>
    <w:rsid w:val="00657AD3"/>
    <w:rsid w:val="006842A4"/>
    <w:rsid w:val="0068497F"/>
    <w:rsid w:val="00685726"/>
    <w:rsid w:val="006A1CE1"/>
    <w:rsid w:val="006A6244"/>
    <w:rsid w:val="006B65A1"/>
    <w:rsid w:val="006B720D"/>
    <w:rsid w:val="006C0891"/>
    <w:rsid w:val="006D3704"/>
    <w:rsid w:val="006D5AFB"/>
    <w:rsid w:val="006D6025"/>
    <w:rsid w:val="006D66FE"/>
    <w:rsid w:val="006D780E"/>
    <w:rsid w:val="006F009E"/>
    <w:rsid w:val="006F41C5"/>
    <w:rsid w:val="006F64A8"/>
    <w:rsid w:val="006F76C2"/>
    <w:rsid w:val="007120C9"/>
    <w:rsid w:val="00715D31"/>
    <w:rsid w:val="00716CCA"/>
    <w:rsid w:val="00720B38"/>
    <w:rsid w:val="00725CAF"/>
    <w:rsid w:val="007320EB"/>
    <w:rsid w:val="007342CC"/>
    <w:rsid w:val="0073448B"/>
    <w:rsid w:val="007375E7"/>
    <w:rsid w:val="0074054C"/>
    <w:rsid w:val="0074148B"/>
    <w:rsid w:val="007438F6"/>
    <w:rsid w:val="00752138"/>
    <w:rsid w:val="00752D4A"/>
    <w:rsid w:val="007536C4"/>
    <w:rsid w:val="00753FA7"/>
    <w:rsid w:val="00754A5D"/>
    <w:rsid w:val="0075787B"/>
    <w:rsid w:val="0076472C"/>
    <w:rsid w:val="00765BF3"/>
    <w:rsid w:val="0076684D"/>
    <w:rsid w:val="00771282"/>
    <w:rsid w:val="00771E47"/>
    <w:rsid w:val="00795682"/>
    <w:rsid w:val="007963CD"/>
    <w:rsid w:val="007A3DB0"/>
    <w:rsid w:val="007A6CA6"/>
    <w:rsid w:val="007A70BA"/>
    <w:rsid w:val="007B0D41"/>
    <w:rsid w:val="007B39DF"/>
    <w:rsid w:val="007B55FE"/>
    <w:rsid w:val="007B5A3A"/>
    <w:rsid w:val="007C57B7"/>
    <w:rsid w:val="007C602D"/>
    <w:rsid w:val="007C72C8"/>
    <w:rsid w:val="007C73D8"/>
    <w:rsid w:val="007D242A"/>
    <w:rsid w:val="007D74D1"/>
    <w:rsid w:val="007E2335"/>
    <w:rsid w:val="007E4F68"/>
    <w:rsid w:val="007E5122"/>
    <w:rsid w:val="007F045A"/>
    <w:rsid w:val="007F3168"/>
    <w:rsid w:val="007F684D"/>
    <w:rsid w:val="007F71A6"/>
    <w:rsid w:val="00802FF0"/>
    <w:rsid w:val="00807747"/>
    <w:rsid w:val="00811C26"/>
    <w:rsid w:val="00813006"/>
    <w:rsid w:val="00813F97"/>
    <w:rsid w:val="00833D77"/>
    <w:rsid w:val="00840A32"/>
    <w:rsid w:val="008413D8"/>
    <w:rsid w:val="00842A5C"/>
    <w:rsid w:val="00843110"/>
    <w:rsid w:val="00844A19"/>
    <w:rsid w:val="008458C9"/>
    <w:rsid w:val="00846C9C"/>
    <w:rsid w:val="008543FB"/>
    <w:rsid w:val="008557F3"/>
    <w:rsid w:val="00867127"/>
    <w:rsid w:val="008700AF"/>
    <w:rsid w:val="0087416C"/>
    <w:rsid w:val="00875696"/>
    <w:rsid w:val="00877A77"/>
    <w:rsid w:val="00877AA5"/>
    <w:rsid w:val="0088015B"/>
    <w:rsid w:val="00880DFE"/>
    <w:rsid w:val="0088476B"/>
    <w:rsid w:val="00884B12"/>
    <w:rsid w:val="00886108"/>
    <w:rsid w:val="00891871"/>
    <w:rsid w:val="00892D46"/>
    <w:rsid w:val="00894B5A"/>
    <w:rsid w:val="008B461D"/>
    <w:rsid w:val="008B7930"/>
    <w:rsid w:val="008C3548"/>
    <w:rsid w:val="008C4412"/>
    <w:rsid w:val="008C5A9C"/>
    <w:rsid w:val="008D4F36"/>
    <w:rsid w:val="008D6C2E"/>
    <w:rsid w:val="008E3FDF"/>
    <w:rsid w:val="008E5F0B"/>
    <w:rsid w:val="008E72C3"/>
    <w:rsid w:val="008E7914"/>
    <w:rsid w:val="008F06C2"/>
    <w:rsid w:val="008F0741"/>
    <w:rsid w:val="008F6133"/>
    <w:rsid w:val="00910FBA"/>
    <w:rsid w:val="0091394C"/>
    <w:rsid w:val="00917181"/>
    <w:rsid w:val="0092475C"/>
    <w:rsid w:val="009337AB"/>
    <w:rsid w:val="00934FAB"/>
    <w:rsid w:val="009421A8"/>
    <w:rsid w:val="009468DA"/>
    <w:rsid w:val="00946BF9"/>
    <w:rsid w:val="00947F06"/>
    <w:rsid w:val="00955C14"/>
    <w:rsid w:val="00961E89"/>
    <w:rsid w:val="00965204"/>
    <w:rsid w:val="009666EA"/>
    <w:rsid w:val="009705B1"/>
    <w:rsid w:val="00974956"/>
    <w:rsid w:val="0097549A"/>
    <w:rsid w:val="0097553A"/>
    <w:rsid w:val="00977448"/>
    <w:rsid w:val="00981CA7"/>
    <w:rsid w:val="00985E99"/>
    <w:rsid w:val="00991139"/>
    <w:rsid w:val="00991EAB"/>
    <w:rsid w:val="00996921"/>
    <w:rsid w:val="009A2433"/>
    <w:rsid w:val="009B0462"/>
    <w:rsid w:val="009B43E9"/>
    <w:rsid w:val="009B4465"/>
    <w:rsid w:val="009B5004"/>
    <w:rsid w:val="009B5827"/>
    <w:rsid w:val="009B6DE3"/>
    <w:rsid w:val="009C3163"/>
    <w:rsid w:val="009C4BF8"/>
    <w:rsid w:val="009C52E9"/>
    <w:rsid w:val="009E1CFC"/>
    <w:rsid w:val="009E38D1"/>
    <w:rsid w:val="009F0CF7"/>
    <w:rsid w:val="009F3899"/>
    <w:rsid w:val="009F7FC8"/>
    <w:rsid w:val="00A0034F"/>
    <w:rsid w:val="00A02900"/>
    <w:rsid w:val="00A04ABD"/>
    <w:rsid w:val="00A10DA1"/>
    <w:rsid w:val="00A16ACC"/>
    <w:rsid w:val="00A17998"/>
    <w:rsid w:val="00A22D72"/>
    <w:rsid w:val="00A241F2"/>
    <w:rsid w:val="00A3199A"/>
    <w:rsid w:val="00A345B2"/>
    <w:rsid w:val="00A36601"/>
    <w:rsid w:val="00A4377C"/>
    <w:rsid w:val="00A43A5D"/>
    <w:rsid w:val="00A47E06"/>
    <w:rsid w:val="00A50AEA"/>
    <w:rsid w:val="00A62E0C"/>
    <w:rsid w:val="00A669CE"/>
    <w:rsid w:val="00A6736B"/>
    <w:rsid w:val="00A72404"/>
    <w:rsid w:val="00A72BE3"/>
    <w:rsid w:val="00A77918"/>
    <w:rsid w:val="00A83D00"/>
    <w:rsid w:val="00A846F0"/>
    <w:rsid w:val="00A9147B"/>
    <w:rsid w:val="00AA0ECA"/>
    <w:rsid w:val="00AA28E6"/>
    <w:rsid w:val="00AA2BDA"/>
    <w:rsid w:val="00AA7CAB"/>
    <w:rsid w:val="00AB0A6B"/>
    <w:rsid w:val="00AB1F72"/>
    <w:rsid w:val="00AB2EF8"/>
    <w:rsid w:val="00AB38FE"/>
    <w:rsid w:val="00AB47EF"/>
    <w:rsid w:val="00AC1798"/>
    <w:rsid w:val="00AC35AB"/>
    <w:rsid w:val="00AC72FC"/>
    <w:rsid w:val="00AD0FFD"/>
    <w:rsid w:val="00AD19BD"/>
    <w:rsid w:val="00AD3B31"/>
    <w:rsid w:val="00AD5579"/>
    <w:rsid w:val="00AD7E07"/>
    <w:rsid w:val="00AE1A01"/>
    <w:rsid w:val="00AE21D5"/>
    <w:rsid w:val="00AE22C7"/>
    <w:rsid w:val="00AE3A56"/>
    <w:rsid w:val="00AF5B05"/>
    <w:rsid w:val="00AF6922"/>
    <w:rsid w:val="00B04F55"/>
    <w:rsid w:val="00B05292"/>
    <w:rsid w:val="00B1362F"/>
    <w:rsid w:val="00B138C6"/>
    <w:rsid w:val="00B138ED"/>
    <w:rsid w:val="00B14096"/>
    <w:rsid w:val="00B22E8F"/>
    <w:rsid w:val="00B245E6"/>
    <w:rsid w:val="00B25737"/>
    <w:rsid w:val="00B32D74"/>
    <w:rsid w:val="00B3415A"/>
    <w:rsid w:val="00B34757"/>
    <w:rsid w:val="00B56090"/>
    <w:rsid w:val="00B61467"/>
    <w:rsid w:val="00B62A5E"/>
    <w:rsid w:val="00B650FF"/>
    <w:rsid w:val="00B661C7"/>
    <w:rsid w:val="00B66DF4"/>
    <w:rsid w:val="00B67455"/>
    <w:rsid w:val="00B91B0B"/>
    <w:rsid w:val="00B931E7"/>
    <w:rsid w:val="00BA256E"/>
    <w:rsid w:val="00BA4073"/>
    <w:rsid w:val="00BA74AF"/>
    <w:rsid w:val="00BB243F"/>
    <w:rsid w:val="00BB2474"/>
    <w:rsid w:val="00BB7F94"/>
    <w:rsid w:val="00BC4878"/>
    <w:rsid w:val="00BC722F"/>
    <w:rsid w:val="00BD0D32"/>
    <w:rsid w:val="00BE43C6"/>
    <w:rsid w:val="00BE47F8"/>
    <w:rsid w:val="00BF37FD"/>
    <w:rsid w:val="00BF6374"/>
    <w:rsid w:val="00BF7CB0"/>
    <w:rsid w:val="00BF7D89"/>
    <w:rsid w:val="00C1379A"/>
    <w:rsid w:val="00C14BBD"/>
    <w:rsid w:val="00C14D0D"/>
    <w:rsid w:val="00C16666"/>
    <w:rsid w:val="00C17A41"/>
    <w:rsid w:val="00C218AD"/>
    <w:rsid w:val="00C22E13"/>
    <w:rsid w:val="00C3472D"/>
    <w:rsid w:val="00C359F7"/>
    <w:rsid w:val="00C41226"/>
    <w:rsid w:val="00C41CBC"/>
    <w:rsid w:val="00C41E51"/>
    <w:rsid w:val="00C44CD4"/>
    <w:rsid w:val="00C44F20"/>
    <w:rsid w:val="00C451F0"/>
    <w:rsid w:val="00C46D23"/>
    <w:rsid w:val="00C51B6E"/>
    <w:rsid w:val="00C536B2"/>
    <w:rsid w:val="00C551EF"/>
    <w:rsid w:val="00C556B4"/>
    <w:rsid w:val="00C60E3A"/>
    <w:rsid w:val="00C631D7"/>
    <w:rsid w:val="00C677CA"/>
    <w:rsid w:val="00C72505"/>
    <w:rsid w:val="00C76431"/>
    <w:rsid w:val="00C7710D"/>
    <w:rsid w:val="00C7710E"/>
    <w:rsid w:val="00C8484B"/>
    <w:rsid w:val="00C875A1"/>
    <w:rsid w:val="00C93F9E"/>
    <w:rsid w:val="00C95372"/>
    <w:rsid w:val="00C97B88"/>
    <w:rsid w:val="00CA3FC4"/>
    <w:rsid w:val="00CA42D8"/>
    <w:rsid w:val="00CA6097"/>
    <w:rsid w:val="00CB0029"/>
    <w:rsid w:val="00CC2311"/>
    <w:rsid w:val="00CC4584"/>
    <w:rsid w:val="00CC5BB4"/>
    <w:rsid w:val="00CD6420"/>
    <w:rsid w:val="00CE460B"/>
    <w:rsid w:val="00CE4F5D"/>
    <w:rsid w:val="00CF3630"/>
    <w:rsid w:val="00CF4ADB"/>
    <w:rsid w:val="00CF5E96"/>
    <w:rsid w:val="00D00176"/>
    <w:rsid w:val="00D0313C"/>
    <w:rsid w:val="00D140C2"/>
    <w:rsid w:val="00D2184B"/>
    <w:rsid w:val="00D220AA"/>
    <w:rsid w:val="00D27D96"/>
    <w:rsid w:val="00D30934"/>
    <w:rsid w:val="00D35C19"/>
    <w:rsid w:val="00D471CC"/>
    <w:rsid w:val="00D473DA"/>
    <w:rsid w:val="00D52346"/>
    <w:rsid w:val="00D55039"/>
    <w:rsid w:val="00D55902"/>
    <w:rsid w:val="00D63CA8"/>
    <w:rsid w:val="00D77648"/>
    <w:rsid w:val="00D77D7A"/>
    <w:rsid w:val="00D80275"/>
    <w:rsid w:val="00D901B1"/>
    <w:rsid w:val="00D909F7"/>
    <w:rsid w:val="00D914E9"/>
    <w:rsid w:val="00D932F1"/>
    <w:rsid w:val="00D95095"/>
    <w:rsid w:val="00D969DF"/>
    <w:rsid w:val="00D96D88"/>
    <w:rsid w:val="00D97EC8"/>
    <w:rsid w:val="00DA491B"/>
    <w:rsid w:val="00DA7D91"/>
    <w:rsid w:val="00DB1858"/>
    <w:rsid w:val="00DB26B7"/>
    <w:rsid w:val="00DB5890"/>
    <w:rsid w:val="00DB5ED8"/>
    <w:rsid w:val="00DC2D38"/>
    <w:rsid w:val="00DC64E7"/>
    <w:rsid w:val="00DD3609"/>
    <w:rsid w:val="00DD762D"/>
    <w:rsid w:val="00DE2187"/>
    <w:rsid w:val="00DE3272"/>
    <w:rsid w:val="00DE48A0"/>
    <w:rsid w:val="00DF1282"/>
    <w:rsid w:val="00DF2778"/>
    <w:rsid w:val="00DF27E4"/>
    <w:rsid w:val="00DF3045"/>
    <w:rsid w:val="00DF6491"/>
    <w:rsid w:val="00DF777B"/>
    <w:rsid w:val="00E01BCA"/>
    <w:rsid w:val="00E01C42"/>
    <w:rsid w:val="00E05E36"/>
    <w:rsid w:val="00E166E0"/>
    <w:rsid w:val="00E25DB1"/>
    <w:rsid w:val="00E3432F"/>
    <w:rsid w:val="00E478D6"/>
    <w:rsid w:val="00E62F3C"/>
    <w:rsid w:val="00E67F23"/>
    <w:rsid w:val="00E7091F"/>
    <w:rsid w:val="00E70E82"/>
    <w:rsid w:val="00E906B5"/>
    <w:rsid w:val="00E930BE"/>
    <w:rsid w:val="00E97DA1"/>
    <w:rsid w:val="00EA4223"/>
    <w:rsid w:val="00EB7E55"/>
    <w:rsid w:val="00EC0003"/>
    <w:rsid w:val="00EC0C30"/>
    <w:rsid w:val="00EC2474"/>
    <w:rsid w:val="00EC5134"/>
    <w:rsid w:val="00EC5D36"/>
    <w:rsid w:val="00ED1259"/>
    <w:rsid w:val="00ED423A"/>
    <w:rsid w:val="00ED6CC4"/>
    <w:rsid w:val="00EE0D56"/>
    <w:rsid w:val="00EE0FAE"/>
    <w:rsid w:val="00EF0967"/>
    <w:rsid w:val="00EF2431"/>
    <w:rsid w:val="00EF5D30"/>
    <w:rsid w:val="00F00FF8"/>
    <w:rsid w:val="00F02E64"/>
    <w:rsid w:val="00F04808"/>
    <w:rsid w:val="00F04A64"/>
    <w:rsid w:val="00F209F9"/>
    <w:rsid w:val="00F21641"/>
    <w:rsid w:val="00F21705"/>
    <w:rsid w:val="00F31799"/>
    <w:rsid w:val="00F32C1D"/>
    <w:rsid w:val="00F33F9C"/>
    <w:rsid w:val="00F3418C"/>
    <w:rsid w:val="00F41EF9"/>
    <w:rsid w:val="00F42E41"/>
    <w:rsid w:val="00F44254"/>
    <w:rsid w:val="00F44703"/>
    <w:rsid w:val="00F45D0C"/>
    <w:rsid w:val="00F508BD"/>
    <w:rsid w:val="00F574FC"/>
    <w:rsid w:val="00F60BD9"/>
    <w:rsid w:val="00F62CB9"/>
    <w:rsid w:val="00F64644"/>
    <w:rsid w:val="00F67B31"/>
    <w:rsid w:val="00F75915"/>
    <w:rsid w:val="00F83EC2"/>
    <w:rsid w:val="00F84A04"/>
    <w:rsid w:val="00F864D0"/>
    <w:rsid w:val="00F86888"/>
    <w:rsid w:val="00F87F8D"/>
    <w:rsid w:val="00F90B92"/>
    <w:rsid w:val="00F94ADF"/>
    <w:rsid w:val="00F96141"/>
    <w:rsid w:val="00FA0F1D"/>
    <w:rsid w:val="00FA21D6"/>
    <w:rsid w:val="00FA6A7B"/>
    <w:rsid w:val="00FB045B"/>
    <w:rsid w:val="00FB0D24"/>
    <w:rsid w:val="00FB1AB0"/>
    <w:rsid w:val="00FB1C0E"/>
    <w:rsid w:val="00FB25DD"/>
    <w:rsid w:val="00FB2C61"/>
    <w:rsid w:val="00FC1280"/>
    <w:rsid w:val="00FC1636"/>
    <w:rsid w:val="00FD0722"/>
    <w:rsid w:val="00FD1D87"/>
    <w:rsid w:val="00FD2CD6"/>
    <w:rsid w:val="00FE3823"/>
    <w:rsid w:val="00FF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0383E"/>
  <w15:docId w15:val="{07334E86-A48B-4E1C-8D90-4E9678FF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97"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numPr>
        <w:numId w:val="8"/>
      </w:numPr>
      <w:spacing w:before="300" w:after="80" w:line="240" w:lineRule="auto"/>
      <w:outlineLvl w:val="0"/>
    </w:pPr>
    <w:rPr>
      <w:rFonts w:asciiTheme="majorHAnsi" w:hAnsiTheme="majorHAnsi"/>
      <w:caps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8"/>
      </w:numPr>
      <w:spacing w:before="240" w:after="80"/>
      <w:outlineLvl w:val="1"/>
    </w:pPr>
    <w:rPr>
      <w:b/>
      <w:color w:val="4F81BD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ilvl w:val="2"/>
        <w:numId w:val="8"/>
      </w:num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3"/>
        <w:numId w:val="8"/>
      </w:num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numPr>
        <w:ilvl w:val="4"/>
        <w:numId w:val="8"/>
      </w:numPr>
      <w:spacing w:before="200" w:after="0"/>
      <w:outlineLvl w:val="4"/>
    </w:pPr>
    <w:rPr>
      <w:b/>
      <w:color w:val="1F497D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numPr>
        <w:ilvl w:val="5"/>
        <w:numId w:val="8"/>
      </w:numPr>
      <w:spacing w:after="0"/>
      <w:outlineLvl w:val="5"/>
    </w:pPr>
    <w:rPr>
      <w:b/>
      <w:color w:val="C0504D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numPr>
        <w:ilvl w:val="6"/>
        <w:numId w:val="8"/>
      </w:num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numPr>
        <w:ilvl w:val="7"/>
        <w:numId w:val="8"/>
      </w:numPr>
      <w:spacing w:after="0"/>
      <w:outlineLvl w:val="7"/>
    </w:pPr>
    <w:rPr>
      <w:b/>
      <w:i/>
      <w:color w:val="4F81BD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numPr>
        <w:ilvl w:val="8"/>
        <w:numId w:val="8"/>
      </w:numPr>
      <w:spacing w:after="0"/>
      <w:outlineLvl w:val="8"/>
    </w:pPr>
    <w:rPr>
      <w:b/>
      <w:caps/>
      <w:color w:val="9BBB59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1F497D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color w:val="4F81BD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color w:val="000000" w:themeColor="text1"/>
      <w:spacing w:val="10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C0504D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C0504D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C0504D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1F497D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1F497D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1F497D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1F497D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Pr>
      <w:caps/>
      <w:spacing w:val="14"/>
      <w:sz w:val="22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Pr>
      <w:b/>
      <w:color w:val="1F497D" w:themeColor="text2"/>
      <w:spacing w:val="1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color w:val="C0504D" w:themeColor="accent2"/>
      <w:spacing w:val="1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mallCaps/>
      <w:color w:val="000000" w:themeColor="text1"/>
      <w:spacing w:val="1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b/>
      <w:i/>
      <w:color w:val="4F81BD" w:themeColor="accent1"/>
      <w:spacing w:val="10"/>
      <w:sz w:val="24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b/>
      <w:caps/>
      <w:color w:val="9BBB59" w:themeColor="accent3"/>
      <w:spacing w:val="40"/>
      <w:sz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C0504D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3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</w:pPr>
    <w:rPr>
      <w:color w:val="4F81BD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5"/>
      </w:numPr>
    </w:pPr>
    <w:rPr>
      <w:color w:val="C0504D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6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7"/>
      </w:numPr>
    </w:pPr>
  </w:style>
  <w:style w:type="paragraph" w:styleId="ListParagraph">
    <w:name w:val="List Paragraph"/>
    <w:basedOn w:val="Normal"/>
    <w:uiPriority w:val="1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1F497D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1F497D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C0504D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1F497D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1F497D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4F81BD" w:themeColor="accent1"/>
      </w:pBdr>
    </w:pPr>
    <w:rPr>
      <w:color w:val="1F497D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4F81BD" w:themeColor="accent1"/>
      </w:pBdr>
      <w:jc w:val="right"/>
    </w:pPr>
    <w:rPr>
      <w:color w:val="1F497D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  <w:jc w:val="right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TOCHeading">
    <w:name w:val="TOC Heading"/>
    <w:basedOn w:val="Heading1"/>
    <w:next w:val="Normal"/>
    <w:uiPriority w:val="39"/>
    <w:unhideWhenUsed/>
    <w:qFormat/>
    <w:rsid w:val="00CE460B"/>
    <w:pPr>
      <w:keepNext/>
      <w:keepLines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caps w:val="0"/>
      <w:color w:val="365F91" w:themeColor="accent1" w:themeShade="BF"/>
      <w:kern w:val="0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F096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447E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60E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1E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1EAB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48A0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8A0"/>
    <w:rPr>
      <w:sz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E48A0"/>
    <w:rPr>
      <w:vertAlign w:val="superscript"/>
    </w:rPr>
  </w:style>
  <w:style w:type="table" w:styleId="TableGridLight">
    <w:name w:val="Grid Table Light"/>
    <w:basedOn w:val="TableNormal"/>
    <w:uiPriority w:val="40"/>
    <w:rsid w:val="004930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930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lohessy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6BA5B-0FFB-4929-9FD6-D0C26926C4D7}"/>
      </w:docPartPr>
      <w:docPartBody>
        <w:p w:rsidR="00000000" w:rsidRDefault="007D6BDC">
          <w:r w:rsidRPr="000254A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DC"/>
    <w:rsid w:val="007B59AE"/>
    <w:rsid w:val="007D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7D6BD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Media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4332DED44F374E8E2278A043F376AE" ma:contentTypeVersion="1" ma:contentTypeDescription="Create a new document." ma:contentTypeScope="" ma:versionID="2ae166e932f9103feb91672e298b6f17">
  <xsd:schema xmlns:xsd="http://www.w3.org/2001/XMLSchema" xmlns:xs="http://www.w3.org/2001/XMLSchema" xmlns:p="http://schemas.microsoft.com/office/2006/metadata/properties" xmlns:ns2="f92c9bd5-142d-4893-82de-a0401813c99a" targetNamespace="http://schemas.microsoft.com/office/2006/metadata/properties" ma:root="true" ma:fieldsID="f5e8a60c7dba2e8666b44dc9613f2a1c" ns2:_="">
    <xsd:import namespace="f92c9bd5-142d-4893-82de-a0401813c99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c9bd5-142d-4893-82de-a0401813c9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89D222DC-B8EC-4F68-8CA9-38BBFFB2A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5DFD34-60EA-48D7-A43F-BE6EC7A8E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c9bd5-142d-4893-82de-a0401813c9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B333E2-49E0-4C4C-B3D8-58CD5249EA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9858EF5-0377-4C4A-A759-D97AFDD7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290</TotalTime>
  <Pages>1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Alecs Programme</vt:lpstr>
    </vt:vector>
  </TitlesOfParts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Alecs Programme</dc:title>
  <dc:subject>Guide for Applicants</dc:subject>
  <dc:creator>ULStaff</dc:creator>
  <cp:keywords/>
  <dc:description/>
  <cp:lastModifiedBy>Mariana.Clohessy</cp:lastModifiedBy>
  <cp:revision>17</cp:revision>
  <cp:lastPrinted>2017-11-27T12:45:00Z</cp:lastPrinted>
  <dcterms:created xsi:type="dcterms:W3CDTF">2017-11-21T09:28:00Z</dcterms:created>
  <dcterms:modified xsi:type="dcterms:W3CDTF">2017-11-27T12:47:00Z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  <property fmtid="{D5CDD505-2E9C-101B-9397-08002B2CF9AE}" pid="3" name="ContentTypeId">
    <vt:lpwstr>0x010100934332DED44F374E8E2278A043F376AE</vt:lpwstr>
  </property>
</Properties>
</file>