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Open Sans" w:hAnsi="Open Sans" w:cs="Open Sans"/>
          <w:color w:val="18222E"/>
        </w:rPr>
        <w:id w:val="1622408992"/>
        <w:docPartObj>
          <w:docPartGallery w:val="Cover Pages"/>
          <w:docPartUnique/>
        </w:docPartObj>
      </w:sdtPr>
      <w:sdtEndPr>
        <w:rPr>
          <w:caps/>
          <w:sz w:val="20"/>
        </w:rPr>
      </w:sdtEndPr>
      <w:sdtContent>
        <w:tbl>
          <w:tblPr>
            <w:tblW w:w="5000" w:type="pct"/>
            <w:jc w:val="center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925"/>
            <w:gridCol w:w="7161"/>
          </w:tblGrid>
          <w:tr w:rsidR="00AF0A71" w:rsidRPr="00AF0A71" w:rsidTr="001F30C8">
            <w:trPr>
              <w:cantSplit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ED6CC4" w:rsidRPr="00AF0A71" w:rsidRDefault="00ED6CC4" w:rsidP="00C95372">
                <w:pPr>
                  <w:pStyle w:val="NoSpacing"/>
                  <w:rPr>
                    <w:rFonts w:ascii="Open Sans" w:hAnsi="Open Sans" w:cs="Open Sans"/>
                    <w:color w:val="18222E"/>
                  </w:rPr>
                </w:pPr>
              </w:p>
            </w:tc>
            <w:tc>
              <w:tcPr>
                <w:tcW w:w="35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</w:tcPr>
              <w:sdt>
                <w:sdtPr>
                  <w:rPr>
                    <w:rFonts w:ascii="Open Sans" w:eastAsiaTheme="majorEastAsia" w:hAnsi="Open Sans" w:cs="Open Sans"/>
                    <w:caps/>
                    <w:color w:val="18222E"/>
                    <w:sz w:val="80"/>
                    <w:szCs w:val="80"/>
                  </w:rPr>
                  <w:alias w:val="locked"/>
                  <w:tag w:val="locked"/>
                  <w:id w:val="1877190357"/>
                  <w:lock w:val="sdtContentLocked"/>
                  <w:placeholder>
                    <w:docPart w:val="DefaultPlaceholder_-1854013440"/>
                  </w:placeholder>
                </w:sdtPr>
                <w:sdtContent>
                  <w:p w:rsidR="00C17A41" w:rsidRPr="00AF0A71" w:rsidRDefault="001F207C" w:rsidP="00C17A41">
                    <w:pPr>
                      <w:pStyle w:val="NoSpacing"/>
                      <w:rPr>
                        <w:rFonts w:ascii="Open Sans" w:eastAsiaTheme="majorEastAsia" w:hAnsi="Open Sans" w:cs="Open Sans"/>
                        <w:caps/>
                        <w:color w:val="18222E"/>
                        <w:sz w:val="80"/>
                        <w:szCs w:val="80"/>
                      </w:rPr>
                    </w:pPr>
                    <w:r w:rsidRPr="00AF0A71">
                      <w:rPr>
                        <w:rFonts w:ascii="Open Sans" w:eastAsiaTheme="majorEastAsia" w:hAnsi="Open Sans" w:cs="Open Sans"/>
                        <w:caps/>
                        <w:color w:val="18222E"/>
                        <w:sz w:val="80"/>
                        <w:szCs w:val="80"/>
                      </w:rPr>
                      <w:t>Alecs Fellowship Programme</w:t>
                    </w:r>
                  </w:p>
                </w:sdtContent>
              </w:sdt>
              <w:p w:rsidR="00294E7F" w:rsidRPr="00AF0A71" w:rsidRDefault="00294E7F" w:rsidP="00C17A41">
                <w:pPr>
                  <w:pStyle w:val="NoSpacing"/>
                  <w:rPr>
                    <w:rFonts w:ascii="Open Sans" w:eastAsiaTheme="majorEastAsia" w:hAnsi="Open Sans" w:cs="Open Sans"/>
                    <w:color w:val="18222E"/>
                    <w:sz w:val="80"/>
                    <w:szCs w:val="80"/>
                  </w:rPr>
                </w:pPr>
              </w:p>
            </w:tc>
          </w:tr>
          <w:sdt>
            <w:sdtPr>
              <w:rPr>
                <w:rFonts w:ascii="Open Sans" w:hAnsi="Open Sans" w:cs="Open Sans"/>
                <w:color w:val="FFFFFF" w:themeColor="background1"/>
                <w:sz w:val="36"/>
                <w:szCs w:val="36"/>
              </w:rPr>
              <w:alias w:val="locked"/>
              <w:tag w:val="locked"/>
              <w:id w:val="-1814249661"/>
              <w:lock w:val="sdtContentLocked"/>
              <w:placeholder>
                <w:docPart w:val="DefaultPlaceholder_-1854013440"/>
              </w:placeholder>
            </w:sdtPr>
            <w:sdtEndPr>
              <w:rPr>
                <w:lang w:val="en-IE"/>
              </w:rPr>
            </w:sdtEndPr>
            <w:sdtContent>
              <w:tr w:rsidR="00AF0A71" w:rsidRPr="00AF0A71" w:rsidTr="00AF0A71">
                <w:trPr>
                  <w:trHeight w:val="1728"/>
                  <w:jc w:val="center"/>
                </w:trPr>
                <w:tc>
                  <w:tcPr>
                    <w:tcW w:w="1450" w:type="pct"/>
                    <w:tcBorders>
                      <w:top w:val="nil"/>
                      <w:left w:val="nil"/>
                    </w:tcBorders>
                    <w:shd w:val="clear" w:color="auto" w:fill="C6203E"/>
                    <w:vAlign w:val="center"/>
                  </w:tcPr>
                  <w:p w:rsidR="001F207C" w:rsidRPr="00E322EC" w:rsidRDefault="001F207C" w:rsidP="00F32C1D">
                    <w:pPr>
                      <w:pStyle w:val="NoSpacing"/>
                      <w:jc w:val="center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</w:pPr>
                    <w:r w:rsidRPr="00E322EC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</w:rPr>
                      <w:t>2018 Call</w:t>
                    </w:r>
                  </w:p>
                </w:tc>
                <w:tc>
                  <w:tcPr>
                    <w:tcW w:w="3550" w:type="pct"/>
                    <w:tcBorders>
                      <w:top w:val="nil"/>
                      <w:right w:val="nil"/>
                    </w:tcBorders>
                    <w:shd w:val="clear" w:color="auto" w:fill="0091BA"/>
                    <w:tcMar>
                      <w:left w:w="216" w:type="dxa"/>
                    </w:tcMar>
                    <w:vAlign w:val="center"/>
                  </w:tcPr>
                  <w:p w:rsidR="001F207C" w:rsidRPr="00E322EC" w:rsidRDefault="001F207C" w:rsidP="001F207C">
                    <w:pPr>
                      <w:pStyle w:val="NoSpacing"/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</w:pPr>
                    <w:r w:rsidRPr="00E322EC">
                      <w:rPr>
                        <w:rFonts w:ascii="Open Sans" w:hAnsi="Open Sans" w:cs="Open Sans"/>
                        <w:color w:val="FFFFFF" w:themeColor="background1"/>
                        <w:sz w:val="36"/>
                        <w:szCs w:val="36"/>
                        <w:lang w:val="en-IE"/>
                      </w:rPr>
                      <w:t>Part A - Administrative Information</w:t>
                    </w:r>
                  </w:p>
                </w:tc>
              </w:tr>
            </w:sdtContent>
          </w:sdt>
        </w:tbl>
        <w:p w:rsidR="00CE460B" w:rsidRPr="00AF0A71" w:rsidRDefault="00CE460B">
          <w:pPr>
            <w:spacing w:after="200" w:line="276" w:lineRule="auto"/>
            <w:rPr>
              <w:color w:val="18222E"/>
            </w:rPr>
          </w:pPr>
        </w:p>
        <w:p w:rsidR="00C17A41" w:rsidRPr="00AF0A71" w:rsidRDefault="007D74D1" w:rsidP="00C17A41">
          <w:pPr>
            <w:ind w:left="2707" w:right="2702"/>
            <w:jc w:val="center"/>
            <w:rPr>
              <w:rFonts w:ascii="Arial Narrow" w:hAnsi="Arial Narrow"/>
              <w:color w:val="18222E"/>
              <w:sz w:val="30"/>
            </w:rPr>
          </w:pPr>
          <w:r w:rsidRPr="00AF0A71">
            <w:rPr>
              <w:color w:val="18222E"/>
              <w:sz w:val="20"/>
              <w:lang w:val="en-IE"/>
            </w:rPr>
            <w:tab/>
          </w:r>
        </w:p>
        <w:p w:rsidR="007D74D1" w:rsidRPr="00AF0A71" w:rsidRDefault="007D74D1" w:rsidP="007D74D1">
          <w:pPr>
            <w:pStyle w:val="Footer"/>
            <w:spacing w:after="0" w:line="240" w:lineRule="auto"/>
            <w:rPr>
              <w:color w:val="18222E"/>
              <w:sz w:val="20"/>
              <w:lang w:val="en-IE"/>
            </w:rPr>
          </w:pPr>
        </w:p>
        <w:p w:rsidR="00CE460B" w:rsidRPr="00AF0A71" w:rsidRDefault="00CE460B">
          <w:pPr>
            <w:spacing w:after="200" w:line="276" w:lineRule="auto"/>
            <w:rPr>
              <w:color w:val="18222E"/>
            </w:rPr>
          </w:pPr>
        </w:p>
        <w:p w:rsidR="00C17A41" w:rsidRPr="00AF0A71" w:rsidRDefault="00C17A41" w:rsidP="00FB045B">
          <w:pPr>
            <w:tabs>
              <w:tab w:val="left" w:pos="1710"/>
            </w:tabs>
            <w:rPr>
              <w:color w:val="18222E"/>
            </w:rPr>
          </w:pPr>
        </w:p>
        <w:p w:rsidR="00C834BD" w:rsidRPr="00AF0A71" w:rsidRDefault="00C834BD">
          <w:pPr>
            <w:spacing w:after="200" w:line="276" w:lineRule="auto"/>
            <w:rPr>
              <w:color w:val="18222E"/>
            </w:rPr>
            <w:sectPr w:rsidR="00C834BD" w:rsidRPr="00AF0A71" w:rsidSect="000002C1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pgSz w:w="12240" w:h="15840" w:code="1"/>
              <w:pgMar w:top="1077" w:right="1077" w:bottom="1077" w:left="1077" w:header="720" w:footer="0" w:gutter="0"/>
              <w:pgNumType w:start="0"/>
              <w:cols w:space="720"/>
              <w:titlePg/>
              <w:docGrid w:linePitch="360"/>
            </w:sectPr>
          </w:pPr>
        </w:p>
        <w:p w:rsidR="00646192" w:rsidRPr="00AF0A71" w:rsidRDefault="00B857B7" w:rsidP="00F03745">
          <w:pPr>
            <w:pStyle w:val="Heading1"/>
            <w:numPr>
              <w:ilvl w:val="0"/>
              <w:numId w:val="20"/>
            </w:numPr>
            <w:ind w:left="432" w:hanging="432"/>
            <w:jc w:val="both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AF0A71">
            <w:rPr>
              <w:rFonts w:ascii="Open Sans" w:hAnsi="Open Sans" w:cs="Open Sans"/>
              <w:b/>
              <w:color w:val="18222E"/>
              <w:sz w:val="20"/>
              <w:szCs w:val="20"/>
            </w:rPr>
            <w:lastRenderedPageBreak/>
            <w:t xml:space="preserve">GENERAL </w:t>
          </w:r>
          <w:r w:rsidRPr="00ED45D8">
            <w:rPr>
              <w:rFonts w:ascii="Open Sans" w:hAnsi="Open Sans" w:cs="Open Sans"/>
              <w:b/>
              <w:color w:val="18222E"/>
              <w:sz w:val="20"/>
              <w:szCs w:val="20"/>
            </w:rPr>
            <w:t>INFORMATION</w:t>
          </w:r>
        </w:p>
        <w:p w:rsidR="00127451" w:rsidRPr="00AF0A71" w:rsidRDefault="00127451" w:rsidP="00646192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tbl>
          <w:tblPr>
            <w:tblStyle w:val="TableGrid"/>
            <w:tblW w:w="0" w:type="auto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shd w:val="clear" w:color="auto" w:fill="D9D9D9" w:themeFill="background1" w:themeFillShade="D9"/>
            <w:tblLook w:val="04A0" w:firstRow="1" w:lastRow="0" w:firstColumn="1" w:lastColumn="0" w:noHBand="0" w:noVBand="1"/>
          </w:tblPr>
          <w:tblGrid>
            <w:gridCol w:w="10076"/>
          </w:tblGrid>
          <w:tr w:rsidR="00AF0A71" w:rsidRPr="00AF0A71" w:rsidTr="000E7FEC">
            <w:tc>
              <w:tcPr>
                <w:tcW w:w="10076" w:type="dxa"/>
                <w:shd w:val="clear" w:color="auto" w:fill="D9D9D9" w:themeFill="background1" w:themeFillShade="D9"/>
              </w:tcPr>
              <w:p w:rsidR="004E212B" w:rsidRPr="00AF0A71" w:rsidRDefault="004E212B" w:rsidP="000E7FEC">
                <w:p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The research project title should be no longer than 200 characters (with spaces). </w:t>
                </w:r>
              </w:p>
              <w:p w:rsidR="004E212B" w:rsidRPr="00AF0A71" w:rsidRDefault="004E212B" w:rsidP="000E7FEC">
                <w:p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Please carefully choose the research topic since this will guide the programme’s management team in the selection of experts for the proposal evaluation. </w:t>
                </w:r>
              </w:p>
              <w:p w:rsidR="004E212B" w:rsidRPr="00AF0A71" w:rsidRDefault="004E212B" w:rsidP="000E7FEC">
                <w:p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Enter up to 5 keywords you c</w:t>
                </w:r>
                <w:r w:rsidR="001C32C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onsider necessary to </w:t>
                </w:r>
                <w:proofErr w:type="spellStart"/>
                <w:r w:rsidR="001C32C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characteris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e</w:t>
                </w:r>
                <w:proofErr w:type="spellEnd"/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the scope of your proposal.</w:t>
                </w:r>
              </w:p>
              <w:p w:rsidR="00595818" w:rsidRPr="00AF0A71" w:rsidRDefault="004E212B" w:rsidP="000E7FEC">
                <w:pPr>
                  <w:spacing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Specify your ALECS academic supervisor and host university.</w:t>
                </w:r>
              </w:p>
            </w:tc>
          </w:tr>
        </w:tbl>
        <w:p w:rsidR="00595818" w:rsidRPr="00AF0A71" w:rsidRDefault="00595818" w:rsidP="000E7FEC">
          <w:pPr>
            <w:spacing w:line="240" w:lineRule="auto"/>
            <w:rPr>
              <w:rFonts w:ascii="Open Sans" w:hAnsi="Open Sans" w:cs="Open Sans"/>
              <w:color w:val="18222E"/>
              <w:sz w:val="16"/>
              <w:szCs w:val="16"/>
            </w:rPr>
          </w:pPr>
        </w:p>
        <w:tbl>
          <w:tblPr>
            <w:tblStyle w:val="TableGrid"/>
            <w:tblW w:w="0" w:type="auto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tblLook w:val="04A0" w:firstRow="1" w:lastRow="0" w:firstColumn="1" w:lastColumn="0" w:noHBand="0" w:noVBand="1"/>
          </w:tblPr>
          <w:tblGrid>
            <w:gridCol w:w="2405"/>
            <w:gridCol w:w="7671"/>
          </w:tblGrid>
          <w:tr w:rsidR="00595818" w:rsidRPr="00AF0A71" w:rsidTr="00377E5B">
            <w:tc>
              <w:tcPr>
                <w:tcW w:w="2405" w:type="dxa"/>
              </w:tcPr>
              <w:sdt>
                <w:sdt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alias w:val="locked section"/>
                  <w:tag w:val="locked section"/>
                  <w:id w:val="1070619994"/>
                  <w:lock w:val="sdtContentLocked"/>
                  <w:placeholder>
                    <w:docPart w:val="DefaultPlaceholder_-1854013440"/>
                  </w:placeholder>
                </w:sdtPr>
                <w:sdtEndPr/>
                <w:sdtContent>
                  <w:p w:rsidR="00595818" w:rsidRPr="00AF0A71" w:rsidRDefault="00595818" w:rsidP="00595818">
                    <w:pPr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</w:pPr>
                    <w:r w:rsidRPr="00AF0A71"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  <w:t xml:space="preserve">Research project title: </w:t>
                    </w:r>
                  </w:p>
                </w:sdtContent>
              </w:sdt>
            </w:tc>
            <w:tc>
              <w:tcPr>
                <w:tcW w:w="7671" w:type="dxa"/>
              </w:tcPr>
              <w:p w:rsidR="00595818" w:rsidRPr="00AF0A71" w:rsidRDefault="00A26D66" w:rsidP="0059581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[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yellow"/>
                  </w:rPr>
                  <w:t>x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]</w:t>
                </w:r>
              </w:p>
            </w:tc>
          </w:tr>
        </w:tbl>
        <w:p w:rsidR="00595818" w:rsidRPr="00AF0A71" w:rsidRDefault="00595818" w:rsidP="00595818">
          <w:pPr>
            <w:rPr>
              <w:rFonts w:ascii="Open Sans" w:hAnsi="Open Sans" w:cs="Open Sans"/>
              <w:color w:val="18222E"/>
              <w:sz w:val="16"/>
              <w:szCs w:val="16"/>
            </w:rPr>
          </w:pPr>
        </w:p>
        <w:tbl>
          <w:tblPr>
            <w:tblStyle w:val="TableGrid"/>
            <w:tblW w:w="0" w:type="auto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tblLook w:val="04A0" w:firstRow="1" w:lastRow="0" w:firstColumn="1" w:lastColumn="0" w:noHBand="0" w:noVBand="1"/>
          </w:tblPr>
          <w:tblGrid>
            <w:gridCol w:w="2405"/>
            <w:gridCol w:w="7671"/>
          </w:tblGrid>
          <w:tr w:rsidR="00595818" w:rsidRPr="00AF0A71" w:rsidTr="00377E5B">
            <w:tc>
              <w:tcPr>
                <w:tcW w:w="2405" w:type="dxa"/>
              </w:tcPr>
              <w:sdt>
                <w:sdt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alias w:val="locked section"/>
                  <w:tag w:val="locked section"/>
                  <w:id w:val="-142046235"/>
                  <w:lock w:val="sdtContentLocked"/>
                  <w:placeholder>
                    <w:docPart w:val="DefaultPlaceholder_-1854013440"/>
                  </w:placeholder>
                </w:sdtPr>
                <w:sdtEndPr/>
                <w:sdtContent>
                  <w:p w:rsidR="00595818" w:rsidRPr="00AF0A71" w:rsidRDefault="00595818" w:rsidP="00042BB7">
                    <w:pPr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</w:pPr>
                    <w:r w:rsidRPr="00AF0A71"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  <w:t>Research p</w:t>
                    </w:r>
                    <w:bookmarkStart w:id="0" w:name="_GoBack"/>
                    <w:bookmarkEnd w:id="0"/>
                    <w:r w:rsidRPr="00AF0A71"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  <w:t>roject topic:</w:t>
                    </w:r>
                  </w:p>
                </w:sdtContent>
              </w:sdt>
            </w:tc>
            <w:tc>
              <w:tcPr>
                <w:tcW w:w="7671" w:type="dxa"/>
              </w:tcPr>
              <w:p w:rsidR="00595818" w:rsidRPr="00AF0A71" w:rsidRDefault="00A26D66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[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yellow"/>
                  </w:rPr>
                  <w:t>x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]</w:t>
                </w:r>
              </w:p>
            </w:tc>
          </w:tr>
        </w:tbl>
        <w:p w:rsidR="00595818" w:rsidRPr="00AF0A71" w:rsidRDefault="00595818" w:rsidP="001F207C">
          <w:pPr>
            <w:rPr>
              <w:rFonts w:ascii="Open Sans" w:hAnsi="Open Sans" w:cs="Open Sans"/>
              <w:color w:val="18222E"/>
              <w:sz w:val="16"/>
              <w:szCs w:val="16"/>
            </w:rPr>
          </w:pPr>
        </w:p>
        <w:tbl>
          <w:tblPr>
            <w:tblStyle w:val="TableGrid"/>
            <w:tblW w:w="0" w:type="auto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tblLook w:val="04A0" w:firstRow="1" w:lastRow="0" w:firstColumn="1" w:lastColumn="0" w:noHBand="0" w:noVBand="1"/>
          </w:tblPr>
          <w:tblGrid>
            <w:gridCol w:w="2405"/>
            <w:gridCol w:w="7671"/>
          </w:tblGrid>
          <w:tr w:rsidR="00595818" w:rsidRPr="00AF0A71" w:rsidTr="00377E5B">
            <w:sdt>
              <w:sdtPr>
                <w:rPr>
                  <w:rFonts w:ascii="Open Sans" w:hAnsi="Open Sans" w:cs="Open Sans"/>
                  <w:color w:val="18222E"/>
                  <w:sz w:val="16"/>
                  <w:szCs w:val="16"/>
                </w:rPr>
                <w:alias w:val="locked section"/>
                <w:tag w:val="locked section"/>
                <w:id w:val="1012344438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tc>
                  <w:tcPr>
                    <w:tcW w:w="2405" w:type="dxa"/>
                  </w:tcPr>
                  <w:p w:rsidR="00595818" w:rsidRPr="00AF0A71" w:rsidRDefault="00595818" w:rsidP="00042BB7">
                    <w:pPr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</w:pPr>
                    <w:r w:rsidRPr="00AF0A71"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  <w:t>Key words:</w:t>
                    </w:r>
                  </w:p>
                </w:tc>
              </w:sdtContent>
            </w:sdt>
            <w:tc>
              <w:tcPr>
                <w:tcW w:w="7671" w:type="dxa"/>
              </w:tcPr>
              <w:p w:rsidR="00595818" w:rsidRPr="00AF0A71" w:rsidRDefault="00A26D66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[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yellow"/>
                  </w:rPr>
                  <w:t>x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]</w:t>
                </w:r>
              </w:p>
            </w:tc>
          </w:tr>
        </w:tbl>
        <w:p w:rsidR="00595818" w:rsidRPr="00AF0A71" w:rsidRDefault="00595818" w:rsidP="00646192">
          <w:pPr>
            <w:rPr>
              <w:rFonts w:ascii="Open Sans" w:hAnsi="Open Sans" w:cs="Open Sans"/>
              <w:color w:val="18222E"/>
              <w:sz w:val="16"/>
              <w:szCs w:val="16"/>
            </w:rPr>
          </w:pPr>
        </w:p>
        <w:tbl>
          <w:tblPr>
            <w:tblStyle w:val="TableGrid"/>
            <w:tblW w:w="0" w:type="auto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tblLook w:val="04A0" w:firstRow="1" w:lastRow="0" w:firstColumn="1" w:lastColumn="0" w:noHBand="0" w:noVBand="1"/>
          </w:tblPr>
          <w:tblGrid>
            <w:gridCol w:w="2405"/>
            <w:gridCol w:w="7671"/>
          </w:tblGrid>
          <w:tr w:rsidR="00AF0A71" w:rsidRPr="00AF0A71" w:rsidTr="00377E5B">
            <w:tc>
              <w:tcPr>
                <w:tcW w:w="2405" w:type="dxa"/>
              </w:tcPr>
              <w:sdt>
                <w:sdt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alias w:val="locked section"/>
                  <w:tag w:val="locked section"/>
                  <w:id w:val="-873539198"/>
                  <w:lock w:val="sdtContentLocked"/>
                  <w:placeholder>
                    <w:docPart w:val="DefaultPlaceholder_-1854013440"/>
                  </w:placeholder>
                </w:sdtPr>
                <w:sdtEndPr/>
                <w:sdtContent>
                  <w:p w:rsidR="00595818" w:rsidRPr="00AF0A71" w:rsidRDefault="00595818" w:rsidP="00042BB7">
                    <w:pPr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</w:pPr>
                    <w:r w:rsidRPr="00AF0A71"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  <w:t>Academic supervisor:</w:t>
                    </w:r>
                  </w:p>
                </w:sdtContent>
              </w:sdt>
            </w:tc>
            <w:tc>
              <w:tcPr>
                <w:tcW w:w="7671" w:type="dxa"/>
              </w:tcPr>
              <w:p w:rsidR="00595818" w:rsidRPr="00AF0A71" w:rsidRDefault="00A26D66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[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yellow"/>
                  </w:rPr>
                  <w:t>x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]</w:t>
                </w:r>
              </w:p>
            </w:tc>
          </w:tr>
          <w:tr w:rsidR="00595818" w:rsidRPr="00AF0A71" w:rsidTr="00377E5B">
            <w:tc>
              <w:tcPr>
                <w:tcW w:w="2405" w:type="dxa"/>
              </w:tcPr>
              <w:sdt>
                <w:sdt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alias w:val="locked section"/>
                  <w:tag w:val="locked section"/>
                  <w:id w:val="-1070496302"/>
                  <w:lock w:val="sdtContentLocked"/>
                  <w:placeholder>
                    <w:docPart w:val="DefaultPlaceholder_-1854013440"/>
                  </w:placeholder>
                </w:sdtPr>
                <w:sdtEndPr/>
                <w:sdtContent>
                  <w:p w:rsidR="00595818" w:rsidRPr="00AF0A71" w:rsidRDefault="00595818" w:rsidP="00042BB7">
                    <w:pPr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</w:pPr>
                    <w:r w:rsidRPr="00AF0A71"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  <w:t>Host university:</w:t>
                    </w:r>
                  </w:p>
                </w:sdtContent>
              </w:sdt>
            </w:tc>
            <w:tc>
              <w:tcPr>
                <w:tcW w:w="7671" w:type="dxa"/>
              </w:tcPr>
              <w:p w:rsidR="00595818" w:rsidRPr="00AF0A71" w:rsidRDefault="00A26D66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[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yellow"/>
                  </w:rPr>
                  <w:t>x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]</w:t>
                </w:r>
              </w:p>
            </w:tc>
          </w:tr>
        </w:tbl>
        <w:p w:rsidR="00877A77" w:rsidRPr="00AF0A71" w:rsidRDefault="00877A77" w:rsidP="00877A77">
          <w:pPr>
            <w:pStyle w:val="BodyText"/>
            <w:rPr>
              <w:rFonts w:ascii="Open Sans" w:hAnsi="Open Sans" w:cs="Open Sans"/>
              <w:color w:val="18222E"/>
              <w:sz w:val="16"/>
              <w:szCs w:val="16"/>
            </w:rPr>
          </w:pPr>
        </w:p>
        <w:p w:rsidR="002D3D5D" w:rsidRPr="00AF0A71" w:rsidRDefault="002D3D5D">
          <w:pPr>
            <w:spacing w:after="200" w:line="276" w:lineRule="auto"/>
            <w:rPr>
              <w:rFonts w:ascii="Open Sans" w:hAnsi="Open Sans" w:cs="Open Sans"/>
              <w:color w:val="18222E"/>
              <w:sz w:val="16"/>
              <w:szCs w:val="16"/>
            </w:rPr>
          </w:pPr>
        </w:p>
        <w:p w:rsidR="00B138C6" w:rsidRPr="00AF0A71" w:rsidRDefault="00B138C6">
          <w:pPr>
            <w:spacing w:after="200" w:line="276" w:lineRule="auto"/>
            <w:rPr>
              <w:rFonts w:ascii="Open Sans" w:hAnsi="Open Sans" w:cs="Open Sans"/>
              <w:color w:val="18222E"/>
              <w:sz w:val="20"/>
            </w:rPr>
          </w:pPr>
          <w:r w:rsidRPr="00AF0A71">
            <w:rPr>
              <w:rFonts w:ascii="Open Sans" w:hAnsi="Open Sans" w:cs="Open Sans"/>
              <w:color w:val="18222E"/>
              <w:sz w:val="16"/>
              <w:szCs w:val="16"/>
            </w:rPr>
            <w:br w:type="page"/>
          </w:r>
        </w:p>
        <w:p w:rsidR="00595818" w:rsidRDefault="00813F97" w:rsidP="00F03745">
          <w:pPr>
            <w:pStyle w:val="Heading1"/>
            <w:numPr>
              <w:ilvl w:val="0"/>
              <w:numId w:val="20"/>
            </w:numPr>
            <w:ind w:left="432" w:hanging="432"/>
            <w:jc w:val="both"/>
            <w:rPr>
              <w:rFonts w:ascii="Open Sans" w:hAnsi="Open Sans" w:cs="Open Sans"/>
              <w:b/>
              <w:color w:val="18222E"/>
              <w:sz w:val="20"/>
              <w:szCs w:val="20"/>
            </w:rPr>
          </w:pPr>
          <w:r w:rsidRPr="00AF0A71">
            <w:rPr>
              <w:rFonts w:ascii="Open Sans" w:hAnsi="Open Sans" w:cs="Open Sans"/>
              <w:b/>
              <w:color w:val="18222E"/>
              <w:sz w:val="20"/>
              <w:szCs w:val="20"/>
            </w:rPr>
            <w:lastRenderedPageBreak/>
            <w:t>ABSTRACT</w:t>
          </w:r>
        </w:p>
        <w:p w:rsidR="00F03745" w:rsidRPr="00F03745" w:rsidRDefault="00F03745" w:rsidP="00F03745">
          <w:pPr>
            <w:rPr>
              <w:rFonts w:ascii="Open Sans" w:hAnsi="Open Sans" w:cs="Open Sans"/>
              <w:sz w:val="20"/>
            </w:rPr>
          </w:pPr>
        </w:p>
        <w:tbl>
          <w:tblPr>
            <w:tblStyle w:val="TableGrid"/>
            <w:tblW w:w="0" w:type="auto"/>
            <w:tbl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  <w:insideH w:val="single" w:sz="4" w:space="0" w:color="808080" w:themeColor="background1" w:themeShade="80"/>
              <w:insideV w:val="single" w:sz="4" w:space="0" w:color="808080" w:themeColor="background1" w:themeShade="80"/>
            </w:tblBorders>
            <w:shd w:val="clear" w:color="auto" w:fill="D9D9D9" w:themeFill="background1" w:themeFillShade="D9"/>
            <w:tblLook w:val="04A0" w:firstRow="1" w:lastRow="0" w:firstColumn="1" w:lastColumn="0" w:noHBand="0" w:noVBand="1"/>
          </w:tblPr>
          <w:tblGrid>
            <w:gridCol w:w="10076"/>
          </w:tblGrid>
          <w:tr w:rsidR="00AF0A71" w:rsidRPr="00AF0A71" w:rsidTr="000E7FEC">
            <w:tc>
              <w:tcPr>
                <w:tcW w:w="10076" w:type="dxa"/>
                <w:shd w:val="clear" w:color="auto" w:fill="D9D9D9" w:themeFill="background1" w:themeFillShade="D9"/>
              </w:tcPr>
              <w:p w:rsidR="004E212B" w:rsidRPr="00AF0A71" w:rsidRDefault="004E212B" w:rsidP="000E7FEC">
                <w:pPr>
                  <w:pStyle w:val="BodyText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Enter a short summary (max. 2,000 characters; with spaces) to clearly explain: the objectives of the proposal, </w:t>
                </w:r>
                <w:r w:rsidR="000E7FEC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and 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how they will be achieved. </w:t>
                </w:r>
              </w:p>
              <w:p w:rsidR="000E7FEC" w:rsidRPr="00AF0A71" w:rsidRDefault="000E7FEC" w:rsidP="000E7FEC">
                <w:pPr>
                  <w:pStyle w:val="BodyText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</w:p>
              <w:p w:rsidR="004E212B" w:rsidRPr="00AF0A71" w:rsidRDefault="004E212B" w:rsidP="000E7FEC">
                <w:pPr>
                  <w:pStyle w:val="BodyText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 not include any confidential information. Use plain typed text, avoiding formulae and other special characters.</w:t>
                </w:r>
              </w:p>
            </w:tc>
          </w:tr>
        </w:tbl>
        <w:p w:rsidR="00486866" w:rsidRPr="00AF0A71" w:rsidRDefault="00486866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611FCF" w:rsidRPr="00AF0A71" w:rsidRDefault="00611FCF" w:rsidP="00486866">
          <w:pPr>
            <w:pStyle w:val="BodyText"/>
            <w:rPr>
              <w:rFonts w:ascii="Open Sans" w:hAnsi="Open Sans" w:cs="Open Sans"/>
              <w:color w:val="18222E"/>
              <w:sz w:val="20"/>
              <w:szCs w:val="20"/>
            </w:rPr>
          </w:pPr>
        </w:p>
        <w:p w:rsidR="00486866" w:rsidRPr="00AF0A71" w:rsidRDefault="00486866" w:rsidP="00486866">
          <w:pPr>
            <w:spacing w:after="200" w:line="240" w:lineRule="auto"/>
            <w:rPr>
              <w:rFonts w:ascii="Open Sans" w:hAnsi="Open Sans" w:cs="Open Sans"/>
              <w:color w:val="18222E"/>
              <w:sz w:val="20"/>
            </w:rPr>
          </w:pPr>
        </w:p>
        <w:p w:rsidR="00D80275" w:rsidRPr="00AF0A71" w:rsidRDefault="00813F97" w:rsidP="00D80275">
          <w:pPr>
            <w:spacing w:after="200" w:line="276" w:lineRule="auto"/>
            <w:rPr>
              <w:rFonts w:ascii="Open Sans" w:hAnsi="Open Sans" w:cs="Open Sans"/>
              <w:color w:val="18222E"/>
              <w:sz w:val="20"/>
            </w:rPr>
          </w:pPr>
          <w:r w:rsidRPr="00AF0A71">
            <w:rPr>
              <w:rFonts w:ascii="Open Sans" w:hAnsi="Open Sans" w:cs="Open Sans"/>
              <w:color w:val="18222E"/>
              <w:sz w:val="20"/>
            </w:rPr>
            <w:br w:type="page"/>
          </w:r>
        </w:p>
      </w:sdtContent>
    </w:sdt>
    <w:p w:rsidR="00D80275" w:rsidRPr="00AF0A71" w:rsidRDefault="00FF7D12" w:rsidP="00F03745">
      <w:pPr>
        <w:pStyle w:val="Heading1"/>
        <w:numPr>
          <w:ilvl w:val="0"/>
          <w:numId w:val="20"/>
        </w:numPr>
        <w:ind w:left="432" w:hanging="432"/>
        <w:jc w:val="both"/>
        <w:rPr>
          <w:rFonts w:ascii="Open Sans" w:hAnsi="Open Sans" w:cs="Open Sans"/>
          <w:b/>
          <w:color w:val="18222E"/>
          <w:sz w:val="20"/>
          <w:szCs w:val="20"/>
        </w:rPr>
      </w:pPr>
      <w:r w:rsidRPr="00AF0A71">
        <w:rPr>
          <w:rFonts w:ascii="Open Sans" w:hAnsi="Open Sans" w:cs="Open Sans"/>
          <w:b/>
          <w:color w:val="18222E"/>
          <w:sz w:val="20"/>
          <w:szCs w:val="20"/>
        </w:rPr>
        <w:lastRenderedPageBreak/>
        <w:t>ELIGIBILITY TO THE ALECS PROGRAMME</w:t>
      </w:r>
    </w:p>
    <w:p w:rsidR="00012700" w:rsidRPr="00AF0A71" w:rsidRDefault="00012700" w:rsidP="00012700">
      <w:pPr>
        <w:rPr>
          <w:rFonts w:ascii="Open Sans" w:hAnsi="Open Sans" w:cs="Open Sans"/>
          <w:color w:val="18222E"/>
          <w:sz w:val="20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076"/>
      </w:tblGrid>
      <w:tr w:rsidR="00AF0A71" w:rsidRPr="00AF0A71" w:rsidTr="000E7FEC">
        <w:tc>
          <w:tcPr>
            <w:tcW w:w="10076" w:type="dxa"/>
            <w:shd w:val="clear" w:color="auto" w:fill="D9D9D9" w:themeFill="background1" w:themeFillShade="D9"/>
          </w:tcPr>
          <w:p w:rsidR="000E7FEC" w:rsidRPr="00AF0A71" w:rsidRDefault="000E7FEC" w:rsidP="002A15C9">
            <w:pPr>
              <w:spacing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Please complete the following sections to demonstrate your eligibility to the ALECS programme. </w:t>
            </w:r>
            <w:r w:rsidR="002A15C9"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Please note that s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hould you be successful in your application, you will be required to supply documentary evidence to back up the information provided in this form.</w:t>
            </w:r>
          </w:p>
        </w:tc>
      </w:tr>
    </w:tbl>
    <w:p w:rsidR="000E7FEC" w:rsidRPr="00AF0A71" w:rsidRDefault="000E7FEC" w:rsidP="00012700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05"/>
        <w:gridCol w:w="7671"/>
      </w:tblGrid>
      <w:tr w:rsidR="00AF0A71" w:rsidRPr="00AF0A71" w:rsidTr="00290A62">
        <w:tc>
          <w:tcPr>
            <w:tcW w:w="2405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660279257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5072" w:rsidRPr="00AF0A71" w:rsidRDefault="001F5072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Applicant name: </w:t>
                </w:r>
              </w:p>
            </w:sdtContent>
          </w:sdt>
        </w:tc>
        <w:tc>
          <w:tcPr>
            <w:tcW w:w="7671" w:type="dxa"/>
          </w:tcPr>
          <w:p w:rsidR="001F5072" w:rsidRPr="00AF0A71" w:rsidRDefault="00CC77C9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1F5072" w:rsidRPr="00AF0A71" w:rsidTr="00290A62">
        <w:tc>
          <w:tcPr>
            <w:tcW w:w="2405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128022030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5072" w:rsidRPr="00AF0A71" w:rsidRDefault="001F5072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yellow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Research project title:</w:t>
                </w:r>
              </w:p>
            </w:sdtContent>
          </w:sdt>
        </w:tc>
        <w:tc>
          <w:tcPr>
            <w:tcW w:w="7671" w:type="dxa"/>
          </w:tcPr>
          <w:p w:rsidR="001F5072" w:rsidRPr="00AF0A71" w:rsidRDefault="00CC77C9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</w:tbl>
    <w:p w:rsidR="001F5072" w:rsidRPr="00AF0A71" w:rsidRDefault="001F5072" w:rsidP="00012700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14"/>
        <w:gridCol w:w="2047"/>
        <w:gridCol w:w="1629"/>
        <w:gridCol w:w="2249"/>
        <w:gridCol w:w="1385"/>
        <w:gridCol w:w="1396"/>
      </w:tblGrid>
      <w:tr w:rsidR="00AF0A71" w:rsidRPr="00AF0A71" w:rsidTr="00E67F23">
        <w:tc>
          <w:tcPr>
            <w:tcW w:w="10320" w:type="dxa"/>
            <w:gridSpan w:val="6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 section"/>
              <w:tag w:val="locked section"/>
              <w:id w:val="-579366155"/>
              <w:lock w:val="sdtContentLocked"/>
              <w:placeholder>
                <w:docPart w:val="DefaultPlaceholder_-1854013440"/>
              </w:placeholder>
            </w:sdtPr>
            <w:sdtEndPr>
              <w:rPr>
                <w:b w:val="0"/>
                <w:highlight w:val="lightGray"/>
                <w:u w:val="none"/>
              </w:rPr>
            </w:sdtEndPr>
            <w:sdtContent>
              <w:p w:rsidR="00C551EF" w:rsidRPr="00AF0A71" w:rsidRDefault="00C551EF" w:rsidP="00042BB7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Section 1: Qualifications </w:t>
                </w:r>
              </w:p>
              <w:p w:rsidR="00C551EF" w:rsidRPr="00AF0A71" w:rsidRDefault="00E6550A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  <w:t>(</w:t>
                </w:r>
                <w:r w:rsidR="00C551EF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  <w:t>Applicants must be Experienced Researchers: they shall, at the call deadline, be in possession of a doctoral degree or have at least four years full-time equivalent research experience. Full-time equivalent research experience is measured from the date when the researcher obtained the degree entitling him/her to embark on a doctorate</w:t>
                </w:r>
                <w:r w:rsidR="001C32C4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  <w:t>,</w:t>
                </w:r>
                <w:r w:rsidR="00C551EF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  <w:t xml:space="preserve"> even if a doctorate was never started or envisaged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  <w:t>)</w:t>
                </w:r>
                <w:r w:rsidR="00C551EF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  <w:t>.</w:t>
                </w:r>
              </w:p>
            </w:sdtContent>
          </w:sdt>
        </w:tc>
      </w:tr>
      <w:tr w:rsidR="00AF0A71" w:rsidRPr="00AF0A71" w:rsidTr="00E67F23">
        <w:tc>
          <w:tcPr>
            <w:tcW w:w="10320" w:type="dxa"/>
            <w:gridSpan w:val="6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  <w:u w:val="single"/>
              </w:rPr>
              <w:alias w:val="locked section"/>
              <w:tag w:val="locked section"/>
              <w:id w:val="285633518"/>
              <w:lock w:val="sdtContentLocked"/>
              <w:placeholder>
                <w:docPart w:val="DefaultPlaceholder_-1854013440"/>
              </w:placeholder>
            </w:sdtPr>
            <w:sdtEndPr>
              <w:rPr>
                <w:highlight w:val="lightGray"/>
                <w:u w:val="none"/>
              </w:rPr>
            </w:sdtEndPr>
            <w:sdtContent>
              <w:p w:rsidR="00E67F23" w:rsidRPr="00AF0A71" w:rsidRDefault="00E67F23" w:rsidP="00616681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  <w:t>Section 1.1:</w:t>
                </w:r>
              </w:p>
              <w:p w:rsidR="00CC77C9" w:rsidRPr="00AF0A71" w:rsidRDefault="00CC77C9" w:rsidP="00616681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  <w:t>Please fill in section 1.1, if you are in a possession of a doctoral degree.</w:t>
                </w:r>
              </w:p>
            </w:sdtContent>
          </w:sdt>
        </w:tc>
      </w:tr>
      <w:tr w:rsidR="00AF0A71" w:rsidRPr="00AF0A71" w:rsidTr="00CC77C9">
        <w:tc>
          <w:tcPr>
            <w:tcW w:w="1614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638414691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616681" w:rsidRPr="00AF0A71" w:rsidRDefault="00616681" w:rsidP="00C551EF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Doctorate</w:t>
                </w:r>
                <w:r w:rsidR="00C551EF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: </w:t>
                </w:r>
              </w:p>
            </w:sdtContent>
          </w:sdt>
        </w:tc>
        <w:tc>
          <w:tcPr>
            <w:tcW w:w="2047" w:type="dxa"/>
          </w:tcPr>
          <w:p w:rsidR="00616681" w:rsidRPr="00AF0A71" w:rsidRDefault="00CC77C9" w:rsidP="00616681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629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1122657351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616681" w:rsidRPr="00AF0A71" w:rsidRDefault="00C551EF" w:rsidP="00616681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Awarding institute</w:t>
                </w:r>
                <w:r w:rsidR="00CC77C9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and country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:</w:t>
                </w:r>
              </w:p>
            </w:sdtContent>
          </w:sdt>
        </w:tc>
        <w:tc>
          <w:tcPr>
            <w:tcW w:w="2249" w:type="dxa"/>
          </w:tcPr>
          <w:p w:rsidR="00616681" w:rsidRPr="00AF0A71" w:rsidRDefault="00CC77C9" w:rsidP="00616681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385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132725035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616681" w:rsidRPr="00AF0A71" w:rsidRDefault="00C551EF" w:rsidP="00616681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Date of award:</w:t>
                </w:r>
              </w:p>
            </w:sdtContent>
          </w:sdt>
        </w:tc>
        <w:tc>
          <w:tcPr>
            <w:tcW w:w="1396" w:type="dxa"/>
          </w:tcPr>
          <w:p w:rsidR="00616681" w:rsidRPr="00AF0A71" w:rsidRDefault="00CC77C9" w:rsidP="00616681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/mm/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yyyy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AF0A71" w:rsidRPr="00AF0A71" w:rsidTr="00A5496E">
        <w:sdt>
          <w:sdtPr>
            <w:rPr>
              <w:rFonts w:ascii="Open Sans" w:hAnsi="Open Sans" w:cs="Open Sans"/>
              <w:color w:val="18222E"/>
              <w:sz w:val="16"/>
              <w:szCs w:val="16"/>
              <w:u w:val="single"/>
            </w:rPr>
            <w:alias w:val="locked section"/>
            <w:tag w:val="locked section"/>
            <w:id w:val="-909693783"/>
            <w:lock w:val="sdtContentLocked"/>
            <w:placeholder>
              <w:docPart w:val="DefaultPlaceholder_-1854013440"/>
            </w:placeholder>
          </w:sdtPr>
          <w:sdtEndPr>
            <w:rPr>
              <w:highlight w:val="lightGray"/>
              <w:u w:val="none"/>
            </w:rPr>
          </w:sdtEndPr>
          <w:sdtContent>
            <w:tc>
              <w:tcPr>
                <w:tcW w:w="10320" w:type="dxa"/>
                <w:gridSpan w:val="6"/>
              </w:tcPr>
              <w:p w:rsidR="00843110" w:rsidRPr="00AF0A71" w:rsidRDefault="00843110" w:rsidP="00C551EF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  <w:t xml:space="preserve">Section 1.2: </w:t>
                </w:r>
              </w:p>
              <w:p w:rsidR="00CC77C9" w:rsidRPr="00AF0A71" w:rsidRDefault="00CC77C9" w:rsidP="00C551EF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highlight w:val="lightGray"/>
                  </w:rPr>
                  <w:t>Alternatively, if you do not hold a PhD, but have at least 4 years full-time equivalent research experience, please complete section 1.2.</w:t>
                </w:r>
              </w:p>
            </w:tc>
          </w:sdtContent>
        </w:sdt>
      </w:tr>
      <w:tr w:rsidR="00AF0A71" w:rsidRPr="00AF0A71" w:rsidTr="00CC77C9">
        <w:tc>
          <w:tcPr>
            <w:tcW w:w="1614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36991701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551EF" w:rsidRPr="00AF0A71" w:rsidRDefault="00C551EF" w:rsidP="00C551EF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Qualification by which you became eligible to pursue a PhD: </w:t>
                </w:r>
              </w:p>
            </w:sdtContent>
          </w:sdt>
        </w:tc>
        <w:tc>
          <w:tcPr>
            <w:tcW w:w="2047" w:type="dxa"/>
          </w:tcPr>
          <w:p w:rsidR="00C551EF" w:rsidRPr="00AF0A71" w:rsidRDefault="00CC77C9" w:rsidP="00C551EF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629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673339943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551EF" w:rsidRPr="00AF0A71" w:rsidRDefault="00C551EF" w:rsidP="00C551EF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Awarding institute</w:t>
                </w:r>
                <w:r w:rsidR="00CC77C9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and country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:</w:t>
                </w:r>
              </w:p>
            </w:sdtContent>
          </w:sdt>
        </w:tc>
        <w:tc>
          <w:tcPr>
            <w:tcW w:w="2249" w:type="dxa"/>
          </w:tcPr>
          <w:p w:rsidR="00C551EF" w:rsidRPr="00AF0A71" w:rsidRDefault="00CC77C9" w:rsidP="00C551EF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385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662702760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551EF" w:rsidRPr="00AF0A71" w:rsidRDefault="00C551EF" w:rsidP="00C551EF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Date of award:</w:t>
                </w:r>
              </w:p>
            </w:sdtContent>
          </w:sdt>
        </w:tc>
        <w:tc>
          <w:tcPr>
            <w:tcW w:w="1396" w:type="dxa"/>
          </w:tcPr>
          <w:p w:rsidR="00C551EF" w:rsidRPr="00AF0A71" w:rsidRDefault="00CC77C9" w:rsidP="00C551EF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/mm/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yyyy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8E3FDF" w:rsidRPr="00AF0A71" w:rsidTr="00CC77C9">
        <w:tc>
          <w:tcPr>
            <w:tcW w:w="1614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772927323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8E3FDF" w:rsidRPr="00AF0A71" w:rsidRDefault="008E3FDF" w:rsidP="00292CD3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Details of full-time post-graduation research experience </w:t>
                </w:r>
                <w:r w:rsidR="00AF5B05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(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including </w:t>
                </w:r>
                <w:r w:rsidR="00E6550A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research carried out</w:t>
                </w:r>
                <w:r w:rsidR="00292CD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,</w:t>
                </w:r>
                <w:r w:rsidR="00E6550A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its duration</w:t>
                </w:r>
                <w:r w:rsidR="00292CD3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and employer’s details</w:t>
                </w:r>
                <w:r w:rsidR="00AF5B05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):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  </w:t>
                </w:r>
              </w:p>
            </w:sdtContent>
          </w:sdt>
        </w:tc>
        <w:tc>
          <w:tcPr>
            <w:tcW w:w="8706" w:type="dxa"/>
            <w:gridSpan w:val="5"/>
          </w:tcPr>
          <w:p w:rsidR="008E3FDF" w:rsidRPr="00AF0A71" w:rsidRDefault="00CC77C9" w:rsidP="00C551EF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</w:tbl>
    <w:p w:rsidR="001F5072" w:rsidRPr="00AF0A71" w:rsidRDefault="001F5072" w:rsidP="00012700">
      <w:pPr>
        <w:rPr>
          <w:rFonts w:ascii="Open Sans" w:hAnsi="Open Sans" w:cs="Open Sans"/>
          <w:color w:val="18222E"/>
          <w:sz w:val="16"/>
          <w:szCs w:val="16"/>
        </w:rPr>
      </w:pPr>
    </w:p>
    <w:p w:rsidR="00292CD3" w:rsidRDefault="00292CD3">
      <w:r>
        <w:br w:type="page"/>
      </w: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47"/>
        <w:gridCol w:w="2307"/>
        <w:gridCol w:w="1211"/>
        <w:gridCol w:w="2543"/>
        <w:gridCol w:w="1501"/>
        <w:gridCol w:w="1011"/>
      </w:tblGrid>
      <w:tr w:rsidR="00AF0A71" w:rsidRPr="00AF0A71" w:rsidTr="00042BB7">
        <w:tc>
          <w:tcPr>
            <w:tcW w:w="10320" w:type="dxa"/>
            <w:gridSpan w:val="6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 section"/>
              <w:tag w:val="locked section"/>
              <w:id w:val="1779677232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3C0751" w:rsidRPr="00AF0A71" w:rsidRDefault="003C0751" w:rsidP="003C0751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Section 2: Mobility requirements </w:t>
                </w:r>
              </w:p>
            </w:sdtContent>
          </w:sdt>
        </w:tc>
      </w:tr>
      <w:tr w:rsidR="00AF0A71" w:rsidRPr="00AF0A71" w:rsidTr="00042BB7">
        <w:tc>
          <w:tcPr>
            <w:tcW w:w="10320" w:type="dxa"/>
            <w:gridSpan w:val="6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 section"/>
              <w:tag w:val="locked section"/>
              <w:id w:val="2126038418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C77C9" w:rsidRPr="00AF0A71" w:rsidRDefault="003C0751" w:rsidP="003C35D6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Section 2.1:</w:t>
                </w:r>
                <w:r w:rsidR="00843110"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 </w:t>
                </w:r>
                <w:r w:rsidR="003C35D6"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To be completed by applicants applying under the </w:t>
                </w:r>
                <w:r w:rsidR="00E6550A"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g</w:t>
                </w:r>
                <w:r w:rsidR="00843110"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eneral application</w:t>
                </w:r>
                <w:r w:rsidR="003C35D6"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 category</w:t>
                </w:r>
              </w:p>
            </w:sdtContent>
          </w:sdt>
        </w:tc>
      </w:tr>
      <w:tr w:rsidR="00AF0A71" w:rsidRPr="00AF0A71" w:rsidTr="00045EB1">
        <w:tc>
          <w:tcPr>
            <w:tcW w:w="1747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65691279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E4F5D" w:rsidRPr="00AF0A71" w:rsidRDefault="00CE4F5D" w:rsidP="00843110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Location of </w:t>
                </w:r>
                <w:r w:rsidR="00E6550A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your 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work/study for the period Feb 2015 – Feb 2018. </w:t>
                </w:r>
              </w:p>
              <w:p w:rsidR="00CE4F5D" w:rsidRPr="00AF0A71" w:rsidRDefault="00CE4F5D" w:rsidP="00843110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(Please include details such as dates and countries)</w:t>
                </w:r>
              </w:p>
            </w:sdtContent>
          </w:sdt>
        </w:tc>
        <w:tc>
          <w:tcPr>
            <w:tcW w:w="8573" w:type="dxa"/>
            <w:gridSpan w:val="5"/>
          </w:tcPr>
          <w:p w:rsidR="00CE4F5D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CE4F5D" w:rsidRPr="00AF0A71" w:rsidTr="00320968">
        <w:tc>
          <w:tcPr>
            <w:tcW w:w="1747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488160971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843110" w:rsidRDefault="00843110" w:rsidP="001C32C4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Were you in </w:t>
                </w:r>
                <w:r w:rsidR="001C32C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the last three years in compulsory national service (e.g. 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military service</w:t>
                </w:r>
                <w:r w:rsidR="001C32C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)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? </w:t>
                </w:r>
              </w:p>
              <w:p w:rsidR="001C32C4" w:rsidRPr="00AF0A71" w:rsidRDefault="001C32C4" w:rsidP="001C32C4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(Use call deadline as reference date) </w:t>
                </w:r>
              </w:p>
            </w:sdtContent>
          </w:sdt>
        </w:tc>
        <w:tc>
          <w:tcPr>
            <w:tcW w:w="2307" w:type="dxa"/>
          </w:tcPr>
          <w:p w:rsidR="00843110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211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2061280195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843110" w:rsidRPr="00AF0A71" w:rsidRDefault="00CE4F5D" w:rsidP="00CE4F5D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Duration and period: </w:t>
                </w:r>
              </w:p>
            </w:sdtContent>
          </w:sdt>
        </w:tc>
        <w:tc>
          <w:tcPr>
            <w:tcW w:w="2543" w:type="dxa"/>
          </w:tcPr>
          <w:p w:rsidR="003C35D6" w:rsidRPr="00AF0A71" w:rsidRDefault="003C35D6" w:rsidP="003C35D6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  <w:p w:rsidR="003C35D6" w:rsidRPr="00AF0A71" w:rsidRDefault="003C35D6" w:rsidP="003C35D6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From: 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]  </w:t>
            </w:r>
          </w:p>
          <w:p w:rsidR="00843110" w:rsidRPr="00AF0A71" w:rsidRDefault="003C35D6" w:rsidP="003C35D6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To: [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/mm/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yyyy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501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578364799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843110" w:rsidRPr="00AF0A71" w:rsidRDefault="00CE4F5D" w:rsidP="0032096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Country:</w:t>
                </w:r>
              </w:p>
            </w:sdtContent>
          </w:sdt>
        </w:tc>
        <w:tc>
          <w:tcPr>
            <w:tcW w:w="1011" w:type="dxa"/>
          </w:tcPr>
          <w:p w:rsidR="00843110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</w:tbl>
    <w:p w:rsidR="00CE4F5D" w:rsidRPr="00AF0A71" w:rsidRDefault="00CE4F5D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47"/>
        <w:gridCol w:w="2307"/>
        <w:gridCol w:w="1211"/>
        <w:gridCol w:w="2543"/>
        <w:gridCol w:w="1501"/>
        <w:gridCol w:w="1011"/>
      </w:tblGrid>
      <w:tr w:rsidR="00AF0A71" w:rsidRPr="00AF0A71" w:rsidTr="00E7764E">
        <w:tc>
          <w:tcPr>
            <w:tcW w:w="10320" w:type="dxa"/>
            <w:gridSpan w:val="6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 section"/>
              <w:tag w:val="locked section"/>
              <w:id w:val="-251744380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C77C9" w:rsidRPr="00AF0A71" w:rsidRDefault="00CC77C9" w:rsidP="003C35D6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Section 2.2</w:t>
                </w:r>
                <w:r w:rsidR="00843110"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: </w:t>
                </w:r>
                <w:r w:rsidR="003C35D6"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To be completed by applicants applyi</w:t>
                </w:r>
                <w:r w:rsidR="001C32C4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ng under the career restart/</w:t>
                </w:r>
                <w:r w:rsidR="003C35D6"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>reintegration category</w:t>
                </w:r>
              </w:p>
            </w:sdtContent>
          </w:sdt>
        </w:tc>
      </w:tr>
      <w:tr w:rsidR="00AF0A71" w:rsidRPr="00AF0A71" w:rsidTr="00957B08">
        <w:tc>
          <w:tcPr>
            <w:tcW w:w="1747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138106945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E4F5D" w:rsidRPr="00AF0A71" w:rsidRDefault="00CE4F5D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Location of </w:t>
                </w:r>
                <w:r w:rsidR="00E6550A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your 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work/study for the period Feb 2013 – Feb 2018.  </w:t>
                </w:r>
              </w:p>
            </w:sdtContent>
          </w:sdt>
        </w:tc>
        <w:tc>
          <w:tcPr>
            <w:tcW w:w="8573" w:type="dxa"/>
            <w:gridSpan w:val="5"/>
          </w:tcPr>
          <w:p w:rsidR="00CE4F5D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AF0A71" w:rsidRPr="00AF0A71" w:rsidTr="00320968">
        <w:tc>
          <w:tcPr>
            <w:tcW w:w="1747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141512798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320968" w:rsidRDefault="00320968" w:rsidP="001C32C4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Were you in </w:t>
                </w:r>
                <w:r w:rsidR="001C32C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the last five years in compulsory national service (e.g. 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military service</w:t>
                </w:r>
                <w:r w:rsidR="001C32C4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)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?</w:t>
                </w:r>
              </w:p>
              <w:p w:rsidR="001C32C4" w:rsidRPr="00AF0A71" w:rsidRDefault="001C32C4" w:rsidP="001C32C4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(Use call deadline as reference date)</w:t>
                </w:r>
              </w:p>
            </w:sdtContent>
          </w:sdt>
        </w:tc>
        <w:tc>
          <w:tcPr>
            <w:tcW w:w="2307" w:type="dxa"/>
          </w:tcPr>
          <w:p w:rsidR="00320968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211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177036571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320968" w:rsidRPr="00AF0A71" w:rsidRDefault="00CE4F5D" w:rsidP="00CE4F5D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Duration and period:</w:t>
                </w:r>
              </w:p>
            </w:sdtContent>
          </w:sdt>
        </w:tc>
        <w:tc>
          <w:tcPr>
            <w:tcW w:w="2543" w:type="dxa"/>
          </w:tcPr>
          <w:p w:rsidR="00320968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  <w:p w:rsidR="003C35D6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From: 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]  </w:t>
            </w:r>
          </w:p>
          <w:p w:rsidR="003C35D6" w:rsidRPr="00AF0A71" w:rsidRDefault="003C35D6" w:rsidP="003C35D6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To: [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/mm/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yyyy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501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897253619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320968" w:rsidRPr="00AF0A71" w:rsidRDefault="00CE4F5D" w:rsidP="00320968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Country:</w:t>
                </w:r>
              </w:p>
            </w:sdtContent>
          </w:sdt>
          <w:p w:rsidR="00320968" w:rsidRPr="00AF0A71" w:rsidRDefault="00320968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</w:p>
        </w:tc>
        <w:tc>
          <w:tcPr>
            <w:tcW w:w="1011" w:type="dxa"/>
          </w:tcPr>
          <w:p w:rsidR="00320968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AF0A71" w:rsidRPr="00AF0A71" w:rsidTr="00276519">
        <w:tc>
          <w:tcPr>
            <w:tcW w:w="1747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444838938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E4F5D" w:rsidRDefault="00CE4F5D" w:rsidP="001C32C4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Were you out of research for at least 12 months</w:t>
                </w:r>
                <w:r w:rsidR="00564FBF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in the last five years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? </w:t>
                </w:r>
              </w:p>
              <w:p w:rsidR="00564FBF" w:rsidRPr="00AF0A71" w:rsidRDefault="00564FBF" w:rsidP="001C32C4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(Use call deadline as reference date)</w:t>
                </w:r>
              </w:p>
            </w:sdtContent>
          </w:sdt>
        </w:tc>
        <w:tc>
          <w:tcPr>
            <w:tcW w:w="8573" w:type="dxa"/>
            <w:gridSpan w:val="5"/>
          </w:tcPr>
          <w:p w:rsidR="00CE4F5D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AF0A71" w:rsidRPr="00AF0A71" w:rsidTr="004264A2">
        <w:tc>
          <w:tcPr>
            <w:tcW w:w="1747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493863492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E4F5D" w:rsidRPr="00AF0A71" w:rsidRDefault="00CE4F5D" w:rsidP="00CE4F5D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Period of inactivity in research:  </w:t>
                </w:r>
              </w:p>
            </w:sdtContent>
          </w:sdt>
        </w:tc>
        <w:tc>
          <w:tcPr>
            <w:tcW w:w="3518" w:type="dxa"/>
            <w:gridSpan w:val="2"/>
          </w:tcPr>
          <w:p w:rsidR="00CE4F5D" w:rsidRPr="00AF0A71" w:rsidRDefault="003C35D6" w:rsidP="003C35D6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From: [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/mm/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yyyy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] </w:t>
            </w:r>
          </w:p>
          <w:p w:rsidR="003C35D6" w:rsidRPr="00AF0A71" w:rsidRDefault="003C35D6" w:rsidP="003C35D6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To: [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dd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/mm/</w:t>
            </w:r>
            <w:proofErr w:type="spellStart"/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yyyy</w:t>
            </w:r>
            <w:proofErr w:type="spellEnd"/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543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155805529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CE4F5D" w:rsidRPr="00AF0A71" w:rsidRDefault="00CE4F5D" w:rsidP="00CE4F5D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Nature of activities during this period:</w:t>
                </w:r>
              </w:p>
            </w:sdtContent>
          </w:sdt>
        </w:tc>
        <w:tc>
          <w:tcPr>
            <w:tcW w:w="2512" w:type="dxa"/>
            <w:gridSpan w:val="2"/>
          </w:tcPr>
          <w:p w:rsidR="00CE4F5D" w:rsidRPr="00AF0A71" w:rsidRDefault="003C35D6" w:rsidP="00CE4F5D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AF0A71" w:rsidRPr="00AF0A71" w:rsidTr="00226D15">
        <w:tc>
          <w:tcPr>
            <w:tcW w:w="1747" w:type="dxa"/>
          </w:tcPr>
          <w:p w:rsidR="00CE4F5D" w:rsidRPr="00AF0A71" w:rsidRDefault="00FF3AB9" w:rsidP="00CE4F5D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sdt>
              <w:sdtPr>
                <w:rPr>
                  <w:rFonts w:ascii="Open Sans" w:hAnsi="Open Sans" w:cs="Open Sans"/>
                  <w:color w:val="18222E"/>
                  <w:sz w:val="16"/>
                  <w:szCs w:val="16"/>
                </w:rPr>
                <w:alias w:val="locked section"/>
                <w:tag w:val="locked section"/>
                <w:id w:val="-266930653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="00CE4F5D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Are you a national or long-term resident of a</w:t>
                </w:r>
                <w:r w:rsidR="00E6550A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n EU</w:t>
                </w:r>
                <w:r w:rsidR="00CE4F5D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member state or</w:t>
                </w:r>
              </w:sdtContent>
            </w:sdt>
            <w:r w:rsidR="00CE4F5D"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  <w:sdt>
              <w:sdtPr>
                <w:rPr>
                  <w:rFonts w:ascii="Open Sans" w:hAnsi="Open Sans" w:cs="Open Sans"/>
                  <w:color w:val="18222E"/>
                  <w:sz w:val="16"/>
                  <w:szCs w:val="16"/>
                </w:rPr>
                <w:alias w:val="locked section"/>
                <w:tag w:val="locked section"/>
                <w:id w:val="-93553253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="00CE4F5D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associated country?</w:t>
                </w:r>
              </w:sdtContent>
            </w:sdt>
          </w:p>
        </w:tc>
        <w:tc>
          <w:tcPr>
            <w:tcW w:w="8573" w:type="dxa"/>
            <w:gridSpan w:val="5"/>
          </w:tcPr>
          <w:p w:rsidR="00CE4F5D" w:rsidRPr="00AF0A71" w:rsidRDefault="003C35D6" w:rsidP="00CE4F5D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lastRenderedPageBreak/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3C35D6" w:rsidRPr="00AF0A71" w:rsidTr="009F649C">
        <w:tc>
          <w:tcPr>
            <w:tcW w:w="1747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98086924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3C35D6" w:rsidRPr="00AF0A71" w:rsidRDefault="003C35D6" w:rsidP="00CE4F5D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Research details in EU member states/associated countries:</w:t>
                </w:r>
              </w:p>
              <w:p w:rsidR="003C35D6" w:rsidRPr="00AF0A71" w:rsidRDefault="003C35D6" w:rsidP="00564FBF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(</w:t>
                </w:r>
                <w:r w:rsidR="00564FBF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nclude research institution, dates and country for each period entered) </w:t>
                </w:r>
              </w:p>
            </w:sdtContent>
          </w:sdt>
        </w:tc>
        <w:tc>
          <w:tcPr>
            <w:tcW w:w="8573" w:type="dxa"/>
            <w:gridSpan w:val="5"/>
          </w:tcPr>
          <w:p w:rsidR="003C35D6" w:rsidRPr="00AF0A71" w:rsidRDefault="003C35D6" w:rsidP="00CE4F5D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</w:tbl>
    <w:p w:rsidR="008700AF" w:rsidRPr="00AF0A71" w:rsidRDefault="008700AF" w:rsidP="008700AF">
      <w:pPr>
        <w:rPr>
          <w:rFonts w:ascii="Open Sans" w:hAnsi="Open Sans" w:cs="Open Sans"/>
          <w:color w:val="18222E"/>
          <w:sz w:val="16"/>
          <w:szCs w:val="16"/>
        </w:rPr>
      </w:pPr>
    </w:p>
    <w:tbl>
      <w:tblPr>
        <w:tblStyle w:val="TableGrid"/>
        <w:tblW w:w="1032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48"/>
        <w:gridCol w:w="2173"/>
        <w:gridCol w:w="1211"/>
        <w:gridCol w:w="2309"/>
        <w:gridCol w:w="2879"/>
      </w:tblGrid>
      <w:tr w:rsidR="00AF0A71" w:rsidRPr="00AF0A71" w:rsidTr="00042BB7">
        <w:tc>
          <w:tcPr>
            <w:tcW w:w="10320" w:type="dxa"/>
            <w:gridSpan w:val="5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  <w:u w:val="single"/>
              </w:rPr>
              <w:alias w:val="locked section"/>
              <w:tag w:val="locked section"/>
              <w:id w:val="-771167711"/>
              <w:lock w:val="sdtContentLocked"/>
              <w:placeholder>
                <w:docPart w:val="DefaultPlaceholder_-1854013440"/>
              </w:placeholder>
            </w:sdtPr>
            <w:sdtEndPr>
              <w:rPr>
                <w:b w:val="0"/>
                <w:u w:val="none"/>
              </w:rPr>
            </w:sdtEndPr>
            <w:sdtContent>
              <w:p w:rsidR="00E25DB1" w:rsidRPr="00AF0A71" w:rsidRDefault="00E25DB1" w:rsidP="00042BB7">
                <w:pPr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  <w:u w:val="single"/>
                  </w:rPr>
                  <w:t xml:space="preserve">Section 3: References </w:t>
                </w:r>
              </w:p>
              <w:p w:rsidR="00E25DB1" w:rsidRPr="00AF0A71" w:rsidRDefault="00E25DB1" w:rsidP="00E25DB1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  <w:u w:val="single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Please provide details for at least two referees that can confirm the above experience and location information. Please note referees will only be contacted if you are successful in obtaining a fellowship offer and once you have provided consent for same. </w:t>
                </w:r>
              </w:p>
            </w:sdtContent>
          </w:sdt>
        </w:tc>
      </w:tr>
      <w:tr w:rsidR="00AF0A71" w:rsidRPr="00AF0A71" w:rsidTr="00407492">
        <w:tc>
          <w:tcPr>
            <w:tcW w:w="1748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1395551303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E25DB1" w:rsidRPr="00AF0A71" w:rsidRDefault="00E25DB1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Name</w:t>
                </w:r>
              </w:p>
            </w:sdtContent>
          </w:sdt>
        </w:tc>
        <w:tc>
          <w:tcPr>
            <w:tcW w:w="2173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18968567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E25DB1" w:rsidRPr="00AF0A71" w:rsidRDefault="00E25DB1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Organisation</w:t>
                </w:r>
              </w:p>
            </w:sdtContent>
          </w:sdt>
        </w:tc>
        <w:tc>
          <w:tcPr>
            <w:tcW w:w="1211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072506610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E25DB1" w:rsidRPr="00AF0A71" w:rsidRDefault="00E25DB1" w:rsidP="00042BB7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Email</w:t>
                </w:r>
              </w:p>
            </w:sdtContent>
          </w:sdt>
        </w:tc>
        <w:tc>
          <w:tcPr>
            <w:tcW w:w="2309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1429313178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E25DB1" w:rsidRPr="00AF0A71" w:rsidRDefault="00E25DB1" w:rsidP="00E25DB1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Phone number (include country code)</w:t>
                </w:r>
              </w:p>
            </w:sdtContent>
          </w:sdt>
        </w:tc>
        <w:tc>
          <w:tcPr>
            <w:tcW w:w="2879" w:type="dxa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244036000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E25DB1" w:rsidRPr="00AF0A71" w:rsidRDefault="003C35D6" w:rsidP="003C35D6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Please explain their </w:t>
                </w:r>
                <w:r w:rsidR="00E25DB1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relationship to you</w:t>
                </w:r>
              </w:p>
              <w:p w:rsidR="003C35D6" w:rsidRPr="00AF0A71" w:rsidRDefault="003C35D6" w:rsidP="003C35D6">
                <w:p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(e.g. supervisor, manager)</w:t>
                </w:r>
              </w:p>
            </w:sdtContent>
          </w:sdt>
        </w:tc>
      </w:tr>
      <w:tr w:rsidR="00AF0A71" w:rsidRPr="00AF0A71" w:rsidTr="0061350E">
        <w:tc>
          <w:tcPr>
            <w:tcW w:w="1748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173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211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309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879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  <w:tr w:rsidR="00E25DB1" w:rsidRPr="00AF0A71" w:rsidTr="00CD2E50">
        <w:tc>
          <w:tcPr>
            <w:tcW w:w="1748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173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1211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309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  <w:tc>
          <w:tcPr>
            <w:tcW w:w="2879" w:type="dxa"/>
          </w:tcPr>
          <w:p w:rsidR="00E25DB1" w:rsidRPr="00AF0A71" w:rsidRDefault="003C35D6" w:rsidP="00042BB7">
            <w:pPr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[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  <w:highlight w:val="yellow"/>
              </w:rPr>
              <w:t>x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]</w:t>
            </w:r>
          </w:p>
        </w:tc>
      </w:tr>
    </w:tbl>
    <w:p w:rsidR="003C0751" w:rsidRPr="00AF0A71" w:rsidRDefault="003C0751" w:rsidP="008700AF">
      <w:pPr>
        <w:rPr>
          <w:rFonts w:ascii="Open Sans" w:hAnsi="Open Sans" w:cs="Open Sans"/>
          <w:color w:val="18222E"/>
          <w:sz w:val="16"/>
          <w:szCs w:val="16"/>
        </w:rPr>
      </w:pPr>
    </w:p>
    <w:p w:rsidR="001F6CE8" w:rsidRPr="00AF0A71" w:rsidRDefault="001F6CE8">
      <w:pPr>
        <w:spacing w:after="200" w:line="276" w:lineRule="auto"/>
        <w:rPr>
          <w:rFonts w:ascii="Open Sans" w:hAnsi="Open Sans" w:cs="Open Sans"/>
          <w:color w:val="18222E"/>
          <w:sz w:val="16"/>
          <w:szCs w:val="16"/>
        </w:rPr>
      </w:pPr>
      <w:r w:rsidRPr="00AF0A71">
        <w:rPr>
          <w:rFonts w:ascii="Open Sans" w:hAnsi="Open Sans" w:cs="Open Sans"/>
          <w:color w:val="18222E"/>
          <w:sz w:val="16"/>
          <w:szCs w:val="16"/>
        </w:rPr>
        <w:br w:type="page"/>
      </w:r>
    </w:p>
    <w:p w:rsidR="001F6CE8" w:rsidRPr="00AF0A71" w:rsidRDefault="001F6CE8" w:rsidP="00F03745">
      <w:pPr>
        <w:pStyle w:val="Heading1"/>
        <w:numPr>
          <w:ilvl w:val="0"/>
          <w:numId w:val="20"/>
        </w:numPr>
        <w:ind w:left="432" w:hanging="432"/>
        <w:jc w:val="both"/>
        <w:rPr>
          <w:rFonts w:ascii="Open Sans" w:hAnsi="Open Sans" w:cs="Open Sans"/>
          <w:b/>
          <w:color w:val="18222E"/>
          <w:sz w:val="20"/>
          <w:szCs w:val="20"/>
        </w:rPr>
      </w:pPr>
      <w:r w:rsidRPr="00AF0A71">
        <w:rPr>
          <w:rFonts w:ascii="Open Sans" w:hAnsi="Open Sans" w:cs="Open Sans"/>
          <w:b/>
          <w:color w:val="18222E"/>
          <w:sz w:val="20"/>
          <w:szCs w:val="20"/>
        </w:rPr>
        <w:lastRenderedPageBreak/>
        <w:t>ETHICS ISSUES TABLE</w:t>
      </w:r>
    </w:p>
    <w:p w:rsidR="001F6CE8" w:rsidRPr="00AF0A71" w:rsidRDefault="001F6CE8" w:rsidP="001F6CE8">
      <w:pPr>
        <w:rPr>
          <w:rFonts w:ascii="Open Sans" w:hAnsi="Open Sans" w:cs="Open Sans"/>
          <w:color w:val="18222E"/>
          <w:sz w:val="16"/>
          <w:szCs w:val="16"/>
        </w:rPr>
      </w:pPr>
    </w:p>
    <w:p w:rsidR="001F6CE8" w:rsidRPr="00AF0A71" w:rsidRDefault="001F6CE8" w:rsidP="001F6CE8">
      <w:pPr>
        <w:rPr>
          <w:rFonts w:ascii="Open Sans" w:hAnsi="Open Sans" w:cs="Open Sans"/>
          <w:color w:val="18222E"/>
          <w:sz w:val="16"/>
          <w:szCs w:val="16"/>
        </w:rPr>
      </w:pPr>
      <w:r w:rsidRPr="00AF0A71">
        <w:rPr>
          <w:rFonts w:ascii="Open Sans" w:hAnsi="Open Sans" w:cs="Open Sans"/>
          <w:color w:val="18222E"/>
          <w:sz w:val="16"/>
          <w:szCs w:val="16"/>
        </w:rPr>
        <w:t xml:space="preserve">Please complete the ethical assessment table below, indicating “yes” or “no” in the corresponding box: </w:t>
      </w:r>
    </w:p>
    <w:tbl>
      <w:tblPr>
        <w:tblW w:w="0" w:type="auto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083"/>
        <w:gridCol w:w="1933"/>
      </w:tblGrid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F81697">
            <w:pPr>
              <w:spacing w:after="0" w:line="240" w:lineRule="auto"/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 xml:space="preserve">1. </w:t>
            </w:r>
            <w:sdt>
              <w:sdtPr>
                <w:rPr>
                  <w:rFonts w:ascii="Open Sans" w:hAnsi="Open Sans" w:cs="Open Sans"/>
                  <w:b/>
                  <w:color w:val="18222E"/>
                  <w:sz w:val="16"/>
                  <w:szCs w:val="16"/>
                </w:rPr>
                <w:alias w:val="locked section"/>
                <w:tag w:val="locked section"/>
                <w:id w:val="23061268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Human Embryos/Foetuses</w:t>
                </w:r>
              </w:sdtContent>
            </w:sdt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746883773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Human Embryonic Stem Cells (hESCs)?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689676819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the use of human embryos?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</w:p>
        </w:tc>
      </w:tr>
      <w:tr w:rsidR="00AF0A71" w:rsidRPr="00AF0A71" w:rsidTr="001F6CE8"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id w:val="235593106"/>
            <w:placeholder>
              <w:docPart w:val="DefaultPlaceholder_-1854013440"/>
            </w:placeholder>
          </w:sdtPr>
          <w:sdtEndPr/>
          <w:sdtContent>
            <w:tc>
              <w:tcPr>
                <w:tcW w:w="7083" w:type="dxa"/>
                <w:shd w:val="clear" w:color="auto" w:fill="auto"/>
                <w:tcMar>
                  <w:top w:w="57" w:type="dxa"/>
                  <w:bottom w:w="57" w:type="dxa"/>
                </w:tcMar>
                <w:vAlign w:val="center"/>
              </w:tcPr>
              <w:sdt>
                <w:sdtPr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alias w:val="locked section"/>
                  <w:tag w:val="locked section"/>
                  <w:id w:val="-1320872770"/>
                  <w:lock w:val="sdtContentLocked"/>
                  <w:placeholder>
                    <w:docPart w:val="DefaultPlaceholder_-1854013440"/>
                  </w:placeholder>
                </w:sdtPr>
                <w:sdtEndPr/>
                <w:sdtContent>
                  <w:p w:rsidR="001F6CE8" w:rsidRPr="00AF0A71" w:rsidRDefault="001F6CE8" w:rsidP="001F6CE8">
                    <w:pPr>
                      <w:spacing w:after="0" w:line="240" w:lineRule="auto"/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</w:pPr>
                    <w:r w:rsidRPr="00AF0A71"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  <w:t xml:space="preserve">Does your research involve the use of human </w:t>
                    </w:r>
                    <w:r w:rsidR="00C80EDD" w:rsidRPr="00AF0A71"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  <w:t>fetal</w:t>
                    </w:r>
                    <w:r w:rsidRPr="00AF0A71">
                      <w:rPr>
                        <w:rFonts w:ascii="Open Sans" w:hAnsi="Open Sans" w:cs="Open Sans"/>
                        <w:color w:val="18222E"/>
                        <w:sz w:val="16"/>
                        <w:szCs w:val="16"/>
                      </w:rPr>
                      <w:t xml:space="preserve"> tissues/cells?</w:t>
                    </w:r>
                  </w:p>
                </w:sdtContent>
              </w:sdt>
            </w:tc>
          </w:sdtContent>
        </w:sdt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>2. Humans</w:t>
            </w:r>
          </w:p>
        </w:tc>
      </w:tr>
      <w:tr w:rsidR="00AF0A71" w:rsidRPr="00AF0A71" w:rsidTr="001F6CE8"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 section"/>
            <w:tag w:val="locked section"/>
            <w:id w:val="20290769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7083" w:type="dxa"/>
                <w:shd w:val="clear" w:color="auto" w:fill="auto"/>
                <w:tcMar>
                  <w:top w:w="57" w:type="dxa"/>
                  <w:bottom w:w="57" w:type="dxa"/>
                </w:tcMar>
                <w:vAlign w:val="center"/>
              </w:tcPr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human participants?</w:t>
                </w:r>
              </w:p>
            </w:tc>
          </w:sdtContent>
        </w:sdt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 section"/>
            <w:tag w:val="locked section"/>
            <w:id w:val="1550581849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7083" w:type="dxa"/>
                <w:shd w:val="clear" w:color="auto" w:fill="auto"/>
                <w:tcMar>
                  <w:top w:w="57" w:type="dxa"/>
                  <w:bottom w:w="57" w:type="dxa"/>
                </w:tcMar>
                <w:vAlign w:val="center"/>
              </w:tcPr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physical interventions on the study participants?</w:t>
                </w:r>
              </w:p>
            </w:tc>
          </w:sdtContent>
        </w:sdt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 xml:space="preserve">3. </w:t>
            </w:r>
            <w:sdt>
              <w:sdtPr>
                <w:rPr>
                  <w:rFonts w:ascii="Open Sans" w:hAnsi="Open Sans" w:cs="Open Sans"/>
                  <w:b/>
                  <w:color w:val="18222E"/>
                  <w:sz w:val="16"/>
                  <w:szCs w:val="16"/>
                </w:rPr>
                <w:alias w:val="locked section"/>
                <w:tag w:val="locked section"/>
                <w:id w:val="-1338758395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Human Cells /Tissues</w:t>
                </w:r>
              </w:sdtContent>
            </w:sdt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683346949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human cells or tissues (other than from human embryos/foetuses?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 xml:space="preserve">4. </w:t>
            </w:r>
            <w:sdt>
              <w:sdtPr>
                <w:rPr>
                  <w:rFonts w:ascii="Open Sans" w:hAnsi="Open Sans" w:cs="Open Sans"/>
                  <w:b/>
                  <w:color w:val="18222E"/>
                  <w:sz w:val="16"/>
                  <w:szCs w:val="16"/>
                </w:rPr>
                <w:alias w:val="locked section"/>
                <w:tag w:val="locked section"/>
                <w:id w:val="-886721307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Personal Data</w:t>
                </w:r>
              </w:sdtContent>
            </w:sdt>
          </w:p>
        </w:tc>
      </w:tr>
      <w:tr w:rsidR="00AF0A71" w:rsidRPr="00AF0A71" w:rsidTr="001F6CE8"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 section"/>
            <w:tag w:val="locked section"/>
            <w:id w:val="466638632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7083" w:type="dxa"/>
                <w:shd w:val="clear" w:color="auto" w:fill="auto"/>
                <w:tcMar>
                  <w:top w:w="57" w:type="dxa"/>
                  <w:bottom w:w="57" w:type="dxa"/>
                </w:tcMar>
                <w:vAlign w:val="center"/>
              </w:tcPr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personal data collection and/or processing?</w:t>
                </w:r>
              </w:p>
            </w:tc>
          </w:sdtContent>
        </w:sdt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228386133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further processing of previously collected personal data (secondary use)?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 xml:space="preserve">5. </w:t>
            </w:r>
            <w:sdt>
              <w:sdtPr>
                <w:rPr>
                  <w:rFonts w:ascii="Open Sans" w:hAnsi="Open Sans" w:cs="Open Sans"/>
                  <w:b/>
                  <w:color w:val="18222E"/>
                  <w:sz w:val="16"/>
                  <w:szCs w:val="16"/>
                </w:rPr>
                <w:alias w:val="locked section"/>
                <w:tag w:val="locked section"/>
                <w:id w:val="1790009078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Animals</w:t>
                </w:r>
              </w:sdtContent>
            </w:sdt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FF3AB9" w:rsidP="001F6CE8">
            <w:pPr>
              <w:spacing w:after="0"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sdt>
              <w:sdtPr>
                <w:rPr>
                  <w:rFonts w:ascii="Open Sans" w:hAnsi="Open Sans" w:cs="Open Sans"/>
                  <w:color w:val="18222E"/>
                  <w:sz w:val="16"/>
                  <w:szCs w:val="16"/>
                </w:rPr>
                <w:alias w:val="locked section"/>
                <w:tag w:val="locked section"/>
                <w:id w:val="1336268077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="001F6CE8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animals</w:t>
                </w:r>
              </w:sdtContent>
            </w:sdt>
            <w:r w:rsidR="001F6CE8"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>?</w:t>
            </w:r>
          </w:p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 xml:space="preserve">6. </w:t>
            </w:r>
            <w:sdt>
              <w:sdtPr>
                <w:rPr>
                  <w:rFonts w:ascii="Open Sans" w:hAnsi="Open Sans" w:cs="Open Sans"/>
                  <w:b/>
                  <w:color w:val="18222E"/>
                  <w:sz w:val="16"/>
                  <w:szCs w:val="16"/>
                </w:rPr>
                <w:alias w:val="locked section"/>
                <w:tag w:val="locked section"/>
                <w:id w:val="2073771890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Third Countries</w:t>
                </w:r>
              </w:sdtContent>
            </w:sdt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94913195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 case non-EU countries are involved, do the research related activities undertaken in these countries raise potential ethics issues?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1240132862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 you plan to use local resources (e.g. animal and/or human tissue samples, genetic material, live animals, human remains, materials of historical value, endangered fauna or flora samples, etc.)?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 section"/>
            <w:tag w:val="locked section"/>
            <w:id w:val="777838207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7083" w:type="dxa"/>
                <w:shd w:val="clear" w:color="auto" w:fill="auto"/>
                <w:tcMar>
                  <w:top w:w="57" w:type="dxa"/>
                  <w:bottom w:w="57" w:type="dxa"/>
                </w:tcMar>
                <w:vAlign w:val="center"/>
              </w:tcPr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 you plan to import any material - including personal data - from non-EU countries into the EU?</w:t>
                </w:r>
              </w:p>
            </w:tc>
          </w:sdtContent>
        </w:sdt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290798607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 you plan to export any material - including personal data - from the EU to non-EU countries?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sdt>
          <w:sdtPr>
            <w:rPr>
              <w:rFonts w:ascii="Open Sans" w:hAnsi="Open Sans" w:cs="Open Sans"/>
              <w:color w:val="18222E"/>
              <w:sz w:val="16"/>
              <w:szCs w:val="16"/>
            </w:rPr>
            <w:alias w:val="locked section"/>
            <w:tag w:val="locked section"/>
            <w:id w:val="1629054475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7083" w:type="dxa"/>
                <w:shd w:val="clear" w:color="auto" w:fill="auto"/>
                <w:tcMar>
                  <w:top w:w="57" w:type="dxa"/>
                  <w:bottom w:w="57" w:type="dxa"/>
                </w:tcMar>
                <w:vAlign w:val="center"/>
              </w:tcPr>
              <w:p w:rsidR="00714703" w:rsidRPr="00AF0A71" w:rsidRDefault="00714703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In case your research involves low and/or lower middle income countries, are any benefits-sharing actions planned?</w:t>
                </w:r>
              </w:p>
            </w:tc>
          </w:sdtContent>
        </w:sdt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703" w:rsidRPr="00AF0A71" w:rsidRDefault="00714703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278918117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Could the situation in the country put the individuals taking part in the research at risk?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 xml:space="preserve">7. </w:t>
            </w:r>
            <w:sdt>
              <w:sdtPr>
                <w:rPr>
                  <w:rFonts w:ascii="Open Sans" w:hAnsi="Open Sans" w:cs="Open Sans"/>
                  <w:b/>
                  <w:color w:val="18222E"/>
                  <w:sz w:val="16"/>
                  <w:szCs w:val="16"/>
                </w:rPr>
                <w:alias w:val="locked section"/>
                <w:tag w:val="locked section"/>
                <w:id w:val="-165486037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Environment &amp; Health and Safety</w:t>
                </w:r>
              </w:sdtContent>
            </w:sdt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6719628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the use of elements that may cause harm to the Environment, to animals or plants?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950706571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deal with endangered fauna and/or flora and/or protected areas?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78799988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1F6CE8" w:rsidRPr="00AF0A71" w:rsidRDefault="001F6CE8" w:rsidP="001F6CE8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Does your research involve the use of elements that may cause harm to humans, including research staff?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 xml:space="preserve">8. </w:t>
            </w:r>
            <w:sdt>
              <w:sdtPr>
                <w:rPr>
                  <w:rFonts w:ascii="Open Sans" w:hAnsi="Open Sans" w:cs="Open Sans"/>
                  <w:b/>
                  <w:color w:val="18222E"/>
                  <w:sz w:val="16"/>
                  <w:szCs w:val="16"/>
                </w:rPr>
                <w:alias w:val="locked section"/>
                <w:tag w:val="locked section"/>
                <w:id w:val="510499619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Dual Use</w:t>
                </w:r>
              </w:sdtContent>
            </w:sdt>
          </w:p>
        </w:tc>
      </w:tr>
      <w:tr w:rsidR="00AF0A71" w:rsidRPr="00AF0A71" w:rsidTr="001F6CE8">
        <w:sdt>
          <w:sdtPr>
            <w:rPr>
              <w:rFonts w:ascii="Open Sans" w:hAnsi="Open Sans" w:cs="Open Sans"/>
              <w:color w:val="18222E"/>
              <w:sz w:val="16"/>
              <w:szCs w:val="16"/>
              <w:lang w:val="en-IE"/>
            </w:rPr>
            <w:alias w:val="locked section"/>
            <w:tag w:val="locked section"/>
            <w:id w:val="-411633959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7083" w:type="dxa"/>
                <w:shd w:val="clear" w:color="auto" w:fill="auto"/>
                <w:tcMar>
                  <w:top w:w="57" w:type="dxa"/>
                  <w:bottom w:w="57" w:type="dxa"/>
                </w:tcMar>
                <w:vAlign w:val="center"/>
              </w:tcPr>
              <w:p w:rsidR="001F6CE8" w:rsidRPr="00AF0A71" w:rsidRDefault="00714703" w:rsidP="00714703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  <w:t>Does the research involve dual-use items in the sense of Regulation 428/2009, or other items for which an authorisation is required?</w:t>
                </w:r>
              </w:p>
            </w:tc>
          </w:sdtContent>
        </w:sdt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F6CE8" w:rsidRPr="00AF0A71" w:rsidRDefault="001F6CE8" w:rsidP="001F6CE8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alias w:val="locked section"/>
              <w:tag w:val="locked section"/>
              <w:id w:val="1556892398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714703" w:rsidRPr="00AF0A71" w:rsidRDefault="00714703" w:rsidP="00714703">
                <w:pPr>
                  <w:spacing w:after="0" w:line="240" w:lineRule="auto"/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9. Exclusive focus on civil applications</w:t>
                </w:r>
              </w:p>
            </w:sdtContent>
          </w:sdt>
        </w:tc>
      </w:tr>
      <w:tr w:rsidR="00AF0A71" w:rsidRPr="00AF0A71" w:rsidTr="00F81697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  <w:lang w:val="en-IE"/>
              </w:rPr>
              <w:alias w:val="locked section"/>
              <w:tag w:val="locked section"/>
              <w:id w:val="-716978271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714703" w:rsidRPr="00AF0A71" w:rsidRDefault="00714703" w:rsidP="00714703">
                <w:pPr>
                  <w:spacing w:after="0" w:line="240" w:lineRule="auto"/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  <w:t>Could your research raise concerns regarding the exclusive focus on civil applications?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703" w:rsidRPr="00AF0A71" w:rsidRDefault="00714703" w:rsidP="00714703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sdt>
          <w:sdtPr>
            <w:rPr>
              <w:rFonts w:ascii="Open Sans" w:hAnsi="Open Sans" w:cs="Open Sans"/>
              <w:b/>
              <w:color w:val="18222E"/>
              <w:sz w:val="16"/>
              <w:szCs w:val="16"/>
            </w:rPr>
            <w:alias w:val="locked section"/>
            <w:tag w:val="locked section"/>
            <w:id w:val="-671411542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9016" w:type="dxa"/>
                <w:gridSpan w:val="2"/>
                <w:shd w:val="clear" w:color="auto" w:fill="auto"/>
                <w:tcMar>
                  <w:top w:w="57" w:type="dxa"/>
                  <w:bottom w:w="57" w:type="dxa"/>
                </w:tcMar>
                <w:vAlign w:val="center"/>
              </w:tcPr>
              <w:p w:rsidR="00714703" w:rsidRPr="00AF0A71" w:rsidRDefault="00714703" w:rsidP="00714703">
                <w:pPr>
                  <w:spacing w:after="0" w:line="240" w:lineRule="auto"/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10. Misuse</w:t>
                </w:r>
              </w:p>
            </w:tc>
          </w:sdtContent>
        </w:sdt>
      </w:tr>
      <w:tr w:rsidR="00AF0A71" w:rsidRPr="00AF0A71" w:rsidTr="001F6CE8"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  <w:lang w:val="en-IE"/>
              </w:rPr>
              <w:alias w:val="locked section"/>
              <w:tag w:val="locked section"/>
              <w:id w:val="1344128555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714703" w:rsidRPr="00AF0A71" w:rsidRDefault="00714703" w:rsidP="00714703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  <w:t>Does your research have the potential for misuse of research results?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703" w:rsidRPr="00AF0A71" w:rsidRDefault="00714703" w:rsidP="00714703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AF0A71" w:rsidRPr="00AF0A71" w:rsidTr="001F6CE8"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703" w:rsidRPr="00AF0A71" w:rsidRDefault="00714703" w:rsidP="00714703">
            <w:pPr>
              <w:spacing w:after="0" w:line="240" w:lineRule="auto"/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b/>
                <w:color w:val="18222E"/>
                <w:sz w:val="16"/>
                <w:szCs w:val="16"/>
              </w:rPr>
              <w:t xml:space="preserve">11. </w:t>
            </w:r>
            <w:sdt>
              <w:sdtPr>
                <w:rPr>
                  <w:rFonts w:ascii="Open Sans" w:hAnsi="Open Sans" w:cs="Open Sans"/>
                  <w:b/>
                  <w:color w:val="18222E"/>
                  <w:sz w:val="16"/>
                  <w:szCs w:val="16"/>
                </w:rPr>
                <w:alias w:val="locked section"/>
                <w:tag w:val="locked section"/>
                <w:id w:val="-848720467"/>
                <w:lock w:val="sdtContentLocked"/>
                <w:placeholder>
                  <w:docPart w:val="DefaultPlaceholder_-1854013440"/>
                </w:placeholder>
              </w:sdtPr>
              <w:sdtEndPr/>
              <w:sdtContent>
                <w:r w:rsidRPr="00AF0A71">
                  <w:rPr>
                    <w:rFonts w:ascii="Open Sans" w:hAnsi="Open Sans" w:cs="Open Sans"/>
                    <w:b/>
                    <w:color w:val="18222E"/>
                    <w:sz w:val="16"/>
                    <w:szCs w:val="16"/>
                  </w:rPr>
                  <w:t>Other Ethics Issues</w:t>
                </w:r>
              </w:sdtContent>
            </w:sdt>
          </w:p>
        </w:tc>
      </w:tr>
      <w:tr w:rsidR="00AF0A71" w:rsidRPr="00AF0A71" w:rsidTr="001F6CE8">
        <w:trPr>
          <w:trHeight w:val="867"/>
        </w:trPr>
        <w:tc>
          <w:tcPr>
            <w:tcW w:w="708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  <w:lang w:val="en-IE"/>
              </w:rPr>
              <w:alias w:val="locked section"/>
              <w:tag w:val="locked section"/>
              <w:id w:val="-1859424772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714703" w:rsidRPr="00AF0A71" w:rsidRDefault="00714703" w:rsidP="00714703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  <w:t xml:space="preserve">Are there any other ethics issues that should be taken into consideration? </w:t>
                </w:r>
              </w:p>
              <w:p w:rsidR="00714703" w:rsidRPr="00AF0A71" w:rsidRDefault="00714703" w:rsidP="00C80EDD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  <w:t xml:space="preserve">If yes, please specify in the ethics statement to be provided under document </w:t>
                </w:r>
                <w:r w:rsidR="00C80EDD"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  <w:t>“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  <w:t xml:space="preserve">PART D – Ethics </w:t>
                </w:r>
                <w:r w:rsidR="00C80EDD"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  <w:t>Self-Assessment”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  <w:lang w:val="en-IE"/>
                  </w:rPr>
                  <w:t>.</w:t>
                </w:r>
              </w:p>
            </w:sdtContent>
          </w:sdt>
        </w:tc>
        <w:tc>
          <w:tcPr>
            <w:tcW w:w="193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714703" w:rsidRPr="00AF0A71" w:rsidRDefault="00714703" w:rsidP="00714703">
            <w:pPr>
              <w:spacing w:after="0" w:line="240" w:lineRule="auto"/>
              <w:jc w:val="center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YES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/ NO </w:t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instrText xml:space="preserve"> FORMCHECKBOX </w:instrText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</w:r>
            <w:r w:rsidR="00FF3AB9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separate"/>
            </w:r>
            <w:r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fldChar w:fldCharType="end"/>
            </w:r>
          </w:p>
        </w:tc>
      </w:tr>
      <w:tr w:rsidR="00714703" w:rsidRPr="00AF0A71" w:rsidTr="001F6CE8">
        <w:trPr>
          <w:trHeight w:val="1867"/>
        </w:trPr>
        <w:tc>
          <w:tcPr>
            <w:tcW w:w="9016" w:type="dxa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sdt>
            <w:sdtPr>
              <w:rPr>
                <w:rFonts w:ascii="Open Sans" w:hAnsi="Open Sans" w:cs="Open Sans"/>
                <w:color w:val="18222E"/>
                <w:sz w:val="16"/>
                <w:szCs w:val="16"/>
              </w:rPr>
              <w:alias w:val="locked section"/>
              <w:tag w:val="locked section"/>
              <w:id w:val="-1108114555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714703" w:rsidRPr="00AF0A71" w:rsidRDefault="00714703" w:rsidP="00714703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If you answer</w:t>
                </w:r>
                <w:r w:rsidR="00E37196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ed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</w:t>
                </w:r>
                <w:r w:rsidR="00E37196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“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YES</w:t>
                </w:r>
                <w:r w:rsidR="00E37196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”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to any of the questions above, </w:t>
                </w:r>
                <w:r w:rsidR="00E37196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you must 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provide additional information about how these issues will be addressed in your research by completing document PART D – Ethics </w:t>
                </w:r>
                <w:r w:rsidR="00C80EDD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Self-Assessment”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 </w:t>
                </w:r>
                <w:r w:rsidR="00E37196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which will need to be submitted as </w:t>
                </w: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 xml:space="preserve">part of your application documentation. </w:t>
                </w:r>
              </w:p>
              <w:p w:rsidR="00714703" w:rsidRPr="00AF0A71" w:rsidRDefault="00714703" w:rsidP="00714703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</w:p>
              <w:p w:rsidR="00E37196" w:rsidRPr="00AF0A71" w:rsidRDefault="00714703" w:rsidP="00E37196">
                <w:pPr>
                  <w:spacing w:after="0" w:line="240" w:lineRule="auto"/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</w:pPr>
                <w:r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You may wish to consult the Horizon 2020 Programme Guidance “How to complete your ethics self-assessment” for further information on how to address ethical issues in your research proposal</w:t>
                </w:r>
                <w:r w:rsidR="00E37196" w:rsidRPr="00AF0A71">
                  <w:rPr>
                    <w:rFonts w:ascii="Open Sans" w:hAnsi="Open Sans" w:cs="Open Sans"/>
                    <w:color w:val="18222E"/>
                    <w:sz w:val="16"/>
                    <w:szCs w:val="16"/>
                  </w:rPr>
                  <w:t>; available at</w:t>
                </w:r>
              </w:p>
            </w:sdtContent>
          </w:sdt>
          <w:p w:rsidR="00714703" w:rsidRPr="00AF0A71" w:rsidRDefault="00FF3AB9" w:rsidP="00E37196">
            <w:pPr>
              <w:spacing w:after="0" w:line="240" w:lineRule="auto"/>
              <w:rPr>
                <w:rFonts w:ascii="Open Sans" w:hAnsi="Open Sans" w:cs="Open Sans"/>
                <w:color w:val="18222E"/>
                <w:sz w:val="16"/>
                <w:szCs w:val="16"/>
              </w:rPr>
            </w:pPr>
            <w:hyperlink r:id="rId18" w:history="1">
              <w:r w:rsidR="00E37196" w:rsidRPr="00AF0A71">
                <w:rPr>
                  <w:rStyle w:val="Hyperlink"/>
                  <w:rFonts w:ascii="Open Sans" w:hAnsi="Open Sans" w:cs="Open Sans"/>
                  <w:color w:val="18222E"/>
                  <w:sz w:val="16"/>
                  <w:szCs w:val="16"/>
                </w:rPr>
                <w:t xml:space="preserve">http://ec.europa.eu/research/participants/data/ref/h2020/grants_manual/hi/ethics/h2020_hi_ethics-self-assess_en.pdf. </w:t>
              </w:r>
            </w:hyperlink>
            <w:r w:rsidR="00E37196" w:rsidRPr="00AF0A71">
              <w:rPr>
                <w:rFonts w:ascii="Open Sans" w:hAnsi="Open Sans" w:cs="Open Sans"/>
                <w:color w:val="18222E"/>
                <w:sz w:val="16"/>
                <w:szCs w:val="16"/>
              </w:rPr>
              <w:t xml:space="preserve"> </w:t>
            </w:r>
          </w:p>
        </w:tc>
      </w:tr>
    </w:tbl>
    <w:p w:rsidR="003C0751" w:rsidRPr="00AF0A71" w:rsidRDefault="003C0751" w:rsidP="008700AF">
      <w:pPr>
        <w:rPr>
          <w:rFonts w:ascii="Open Sans" w:hAnsi="Open Sans" w:cs="Open Sans"/>
          <w:color w:val="18222E"/>
          <w:sz w:val="16"/>
          <w:szCs w:val="16"/>
        </w:rPr>
      </w:pPr>
    </w:p>
    <w:sectPr w:rsidR="003C0751" w:rsidRPr="00AF0A71" w:rsidSect="00C834BD">
      <w:headerReference w:type="default" r:id="rId19"/>
      <w:footerReference w:type="first" r:id="rId20"/>
      <w:pgSz w:w="12240" w:h="15840" w:code="1"/>
      <w:pgMar w:top="1077" w:right="1077" w:bottom="1077" w:left="1077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AB9" w:rsidRDefault="00FF3AB9">
      <w:pPr>
        <w:spacing w:after="0" w:line="240" w:lineRule="auto"/>
      </w:pPr>
      <w:r>
        <w:separator/>
      </w:r>
    </w:p>
  </w:endnote>
  <w:endnote w:type="continuationSeparator" w:id="0">
    <w:p w:rsidR="00FF3AB9" w:rsidRDefault="00FF3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altName w:val="HGPｺﾞｼｯｸ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D" w:rsidRDefault="00F32C1D"/>
  <w:p w:rsidR="00F32C1D" w:rsidRDefault="00F32C1D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834BD" w:rsidRPr="00C834BD">
      <w:rPr>
        <w:noProof/>
        <w:sz w:val="24"/>
        <w:szCs w:val="24"/>
      </w:rPr>
      <w:t>4</w:t>
    </w:r>
    <w:r>
      <w:rPr>
        <w:noProof/>
        <w:sz w:val="24"/>
        <w:szCs w:val="24"/>
      </w:rPr>
      <w:fldChar w:fldCharType="end"/>
    </w:r>
  </w:p>
  <w:p w:rsidR="00F32C1D" w:rsidRDefault="00F32C1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44681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34BD" w:rsidRDefault="00C834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22A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32C1D" w:rsidRDefault="00F32C1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84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1"/>
      <w:gridCol w:w="542"/>
      <w:gridCol w:w="1670"/>
      <w:gridCol w:w="579"/>
      <w:gridCol w:w="1632"/>
      <w:gridCol w:w="2212"/>
    </w:tblGrid>
    <w:tr w:rsidR="00F32C1D" w:rsidTr="00D35C19">
      <w:trPr>
        <w:jc w:val="center"/>
      </w:trPr>
      <w:tc>
        <w:tcPr>
          <w:tcW w:w="2753" w:type="dxa"/>
          <w:gridSpan w:val="2"/>
        </w:tcPr>
        <w:p w:rsidR="00F32C1D" w:rsidRDefault="00F32C1D">
          <w:pPr>
            <w:pStyle w:val="Footer"/>
          </w:pPr>
        </w:p>
      </w:tc>
      <w:tc>
        <w:tcPr>
          <w:tcW w:w="2249" w:type="dxa"/>
          <w:gridSpan w:val="2"/>
        </w:tcPr>
        <w:p w:rsidR="00F32C1D" w:rsidRDefault="00F32C1D" w:rsidP="006A6244">
          <w:pPr>
            <w:pStyle w:val="Footer"/>
            <w:jc w:val="center"/>
          </w:pPr>
          <w:r>
            <w:rPr>
              <w:noProof/>
              <w:lang w:val="en-IE" w:eastAsia="en-IE"/>
            </w:rPr>
            <w:drawing>
              <wp:inline distT="0" distB="0" distL="0" distR="0" wp14:anchorId="3FBD668B" wp14:editId="6013B5AA">
                <wp:extent cx="1029600" cy="47880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ero-Logo---Stacked-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600" cy="47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4" w:type="dxa"/>
          <w:gridSpan w:val="2"/>
        </w:tcPr>
        <w:p w:rsidR="00F32C1D" w:rsidRDefault="00F32C1D">
          <w:pPr>
            <w:pStyle w:val="Footer"/>
          </w:pPr>
        </w:p>
      </w:tc>
    </w:tr>
    <w:tr w:rsidR="00F32C1D" w:rsidTr="00D35C19">
      <w:trPr>
        <w:jc w:val="center"/>
      </w:trPr>
      <w:tc>
        <w:tcPr>
          <w:tcW w:w="2753" w:type="dxa"/>
          <w:gridSpan w:val="2"/>
        </w:tcPr>
        <w:p w:rsidR="00F32C1D" w:rsidRDefault="00F32C1D" w:rsidP="006A6244">
          <w:pPr>
            <w:pStyle w:val="Footer"/>
            <w:jc w:val="center"/>
          </w:pPr>
          <w:r>
            <w:rPr>
              <w:noProof/>
              <w:lang w:val="en-IE" w:eastAsia="en-IE"/>
            </w:rPr>
            <w:drawing>
              <wp:inline distT="0" distB="0" distL="0" distR="0" wp14:anchorId="1E809BD4" wp14:editId="46E6E730">
                <wp:extent cx="1414800" cy="4644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European Structural and Ives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00" cy="46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9" w:type="dxa"/>
          <w:gridSpan w:val="2"/>
        </w:tcPr>
        <w:p w:rsidR="00F32C1D" w:rsidRDefault="00F32C1D" w:rsidP="006A6244">
          <w:pPr>
            <w:pStyle w:val="Footer"/>
            <w:jc w:val="center"/>
          </w:pPr>
          <w:r>
            <w:rPr>
              <w:noProof/>
              <w:lang w:val="en-IE" w:eastAsia="en-IE"/>
            </w:rPr>
            <w:drawing>
              <wp:inline distT="0" distB="0" distL="0" distR="0">
                <wp:extent cx="1076400" cy="489600"/>
                <wp:effectExtent l="0" t="0" r="9525" b="571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FI_logo_2016__master_colour_Boarde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6400" cy="48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4" w:type="dxa"/>
          <w:gridSpan w:val="2"/>
        </w:tcPr>
        <w:p w:rsidR="00F32C1D" w:rsidRDefault="00F32C1D">
          <w:pPr>
            <w:pStyle w:val="Footer"/>
          </w:pPr>
          <w:r>
            <w:rPr>
              <w:noProof/>
              <w:lang w:val="en-IE" w:eastAsia="en-IE"/>
            </w:rPr>
            <w:drawing>
              <wp:inline distT="0" distB="0" distL="0" distR="0">
                <wp:extent cx="2174400" cy="486000"/>
                <wp:effectExtent l="0" t="0" r="0" b="952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EU_ERDF English Version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400" cy="4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11C26" w:rsidTr="00FB1AB0">
      <w:trPr>
        <w:jc w:val="center"/>
      </w:trPr>
      <w:tc>
        <w:tcPr>
          <w:tcW w:w="8846" w:type="dxa"/>
          <w:gridSpan w:val="6"/>
          <w:shd w:val="clear" w:color="auto" w:fill="auto"/>
        </w:tcPr>
        <w:p w:rsidR="00811C26" w:rsidRDefault="00811C26" w:rsidP="00811C26">
          <w:pPr>
            <w:pStyle w:val="Footer"/>
            <w:jc w:val="center"/>
            <w:rPr>
              <w:noProof/>
              <w:lang w:val="en-IE" w:eastAsia="en-IE"/>
            </w:rPr>
          </w:pPr>
        </w:p>
      </w:tc>
    </w:tr>
    <w:tr w:rsidR="00811C26" w:rsidTr="00D35C19">
      <w:trPr>
        <w:jc w:val="center"/>
      </w:trPr>
      <w:tc>
        <w:tcPr>
          <w:tcW w:w="8846" w:type="dxa"/>
          <w:gridSpan w:val="6"/>
          <w:shd w:val="clear" w:color="auto" w:fill="D9D9D9" w:themeFill="background1" w:themeFillShade="D9"/>
        </w:tcPr>
        <w:p w:rsidR="002D5AA2" w:rsidRDefault="002D5AA2" w:rsidP="00811C26">
          <w:pPr>
            <w:pStyle w:val="Footer"/>
            <w:rPr>
              <w:rFonts w:cs="TimesNewRomanPSMT"/>
              <w:kern w:val="0"/>
              <w:sz w:val="16"/>
              <w:szCs w:val="16"/>
              <w:lang w:val="en-IE" w:eastAsia="en-US"/>
            </w:rPr>
          </w:pPr>
        </w:p>
        <w:p w:rsidR="00811C26" w:rsidRPr="00774098" w:rsidRDefault="00811C26" w:rsidP="00811C26">
          <w:pPr>
            <w:pStyle w:val="Footer"/>
            <w:rPr>
              <w:rFonts w:ascii="Open Sans" w:hAnsi="Open Sans" w:cs="Open Sans"/>
              <w:sz w:val="16"/>
              <w:szCs w:val="16"/>
            </w:rPr>
          </w:pPr>
          <w:r w:rsidRPr="00774098">
            <w:rPr>
              <w:rFonts w:ascii="Open Sans" w:hAnsi="Open Sans" w:cs="Open Sans"/>
              <w:noProof/>
              <w:lang w:val="en-IE" w:eastAsia="en-IE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1270</wp:posOffset>
                </wp:positionV>
                <wp:extent cx="720000" cy="468000"/>
                <wp:effectExtent l="0" t="0" r="4445" b="8255"/>
                <wp:wrapSquare wrapText="right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EU Logo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74098">
            <w:rPr>
              <w:rFonts w:ascii="Open Sans" w:hAnsi="Open Sans" w:cs="Open Sans"/>
              <w:kern w:val="0"/>
              <w:sz w:val="16"/>
              <w:szCs w:val="16"/>
              <w:lang w:val="en-IE" w:eastAsia="en-US"/>
            </w:rPr>
            <w:t>This project has received funding from the European Union’s Horizon 2020 research and innovation programme under the Marie Skłodowska-Curie grant agreement No 754489.</w:t>
          </w:r>
        </w:p>
        <w:p w:rsidR="00811C26" w:rsidRDefault="00811C26" w:rsidP="00811C26">
          <w:pPr>
            <w:autoSpaceDE w:val="0"/>
            <w:autoSpaceDN w:val="0"/>
            <w:adjustRightInd w:val="0"/>
            <w:spacing w:after="0" w:line="240" w:lineRule="auto"/>
            <w:rPr>
              <w:rFonts w:ascii="TimesNewRomanPSMT" w:hAnsi="TimesNewRomanPSMT" w:cs="TimesNewRomanPSMT"/>
              <w:kern w:val="0"/>
              <w:sz w:val="20"/>
              <w:lang w:val="en-IE" w:eastAsia="en-US"/>
            </w:rPr>
          </w:pPr>
        </w:p>
        <w:p w:rsidR="00811C26" w:rsidRPr="001F30C8" w:rsidRDefault="00811C26" w:rsidP="00811C26">
          <w:pPr>
            <w:autoSpaceDE w:val="0"/>
            <w:autoSpaceDN w:val="0"/>
            <w:adjustRightInd w:val="0"/>
            <w:spacing w:after="0" w:line="240" w:lineRule="auto"/>
            <w:rPr>
              <w:rFonts w:ascii="TimesNewRomanPSMT" w:hAnsi="TimesNewRomanPSMT" w:cs="TimesNewRomanPSMT"/>
              <w:kern w:val="0"/>
              <w:sz w:val="20"/>
              <w:lang w:val="en-IE" w:eastAsia="en-US"/>
            </w:rPr>
          </w:pPr>
        </w:p>
      </w:tc>
    </w:tr>
    <w:tr w:rsidR="002D5AA2" w:rsidTr="00D35C19">
      <w:trPr>
        <w:jc w:val="center"/>
      </w:trPr>
      <w:tc>
        <w:tcPr>
          <w:tcW w:w="2753" w:type="dxa"/>
          <w:gridSpan w:val="2"/>
          <w:tcBorders>
            <w:bottom w:val="single" w:sz="4" w:space="0" w:color="808080" w:themeColor="background1" w:themeShade="80"/>
          </w:tcBorders>
          <w:shd w:val="clear" w:color="auto" w:fill="auto"/>
        </w:tcPr>
        <w:p w:rsidR="002D5AA2" w:rsidRDefault="002D5AA2" w:rsidP="00811C26">
          <w:pPr>
            <w:pStyle w:val="Footer"/>
            <w:rPr>
              <w:noProof/>
              <w:lang w:val="en-IE" w:eastAsia="en-IE"/>
            </w:rPr>
          </w:pPr>
        </w:p>
      </w:tc>
      <w:tc>
        <w:tcPr>
          <w:tcW w:w="6093" w:type="dxa"/>
          <w:gridSpan w:val="4"/>
          <w:tcBorders>
            <w:bottom w:val="single" w:sz="4" w:space="0" w:color="808080" w:themeColor="background1" w:themeShade="80"/>
          </w:tcBorders>
          <w:shd w:val="clear" w:color="auto" w:fill="auto"/>
        </w:tcPr>
        <w:p w:rsidR="002D5AA2" w:rsidRDefault="002D5AA2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TimesNewRomanPSMT" w:hAnsi="TimesNewRomanPSMT" w:cs="TimesNewRomanPSMT"/>
              <w:kern w:val="0"/>
              <w:sz w:val="20"/>
              <w:lang w:val="en-IE" w:eastAsia="en-US"/>
            </w:rPr>
          </w:pPr>
        </w:p>
      </w:tc>
    </w:tr>
    <w:tr w:rsidR="00D35C19" w:rsidRPr="00774098" w:rsidTr="00D86913">
      <w:trPr>
        <w:jc w:val="center"/>
      </w:trPr>
      <w:tc>
        <w:tcPr>
          <w:tcW w:w="8846" w:type="dxa"/>
          <w:gridSpan w:val="6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D35C19" w:rsidRPr="00774098" w:rsidRDefault="00D35C19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History of Changes</w:t>
          </w:r>
        </w:p>
      </w:tc>
    </w:tr>
    <w:tr w:rsidR="00616933" w:rsidRPr="00774098" w:rsidTr="00D35C19">
      <w:trPr>
        <w:jc w:val="center"/>
      </w:trPr>
      <w:tc>
        <w:tcPr>
          <w:tcW w:w="2211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616933" w:rsidRPr="00774098" w:rsidRDefault="00616933" w:rsidP="00811C26">
          <w:pPr>
            <w:pStyle w:val="Footer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Version</w:t>
          </w:r>
        </w:p>
      </w:tc>
      <w:tc>
        <w:tcPr>
          <w:tcW w:w="2212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616933" w:rsidRPr="00774098" w:rsidRDefault="00616933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Publication date</w:t>
          </w:r>
        </w:p>
      </w:tc>
      <w:tc>
        <w:tcPr>
          <w:tcW w:w="2211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616933" w:rsidRPr="00774098" w:rsidRDefault="00616933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Change</w:t>
          </w:r>
        </w:p>
      </w:tc>
      <w:tc>
        <w:tcPr>
          <w:tcW w:w="2212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616933" w:rsidRPr="00774098" w:rsidRDefault="00616933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kern w:val="0"/>
              <w:sz w:val="12"/>
              <w:szCs w:val="12"/>
              <w:lang w:val="en-IE" w:eastAsia="en-US"/>
            </w:rPr>
          </w:pP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Page</w:t>
          </w:r>
        </w:p>
      </w:tc>
    </w:tr>
    <w:tr w:rsidR="00616933" w:rsidRPr="00774098" w:rsidTr="00D35C19">
      <w:trPr>
        <w:jc w:val="center"/>
      </w:trPr>
      <w:tc>
        <w:tcPr>
          <w:tcW w:w="2211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616933" w:rsidRPr="00774098" w:rsidRDefault="00616933" w:rsidP="00811C26">
          <w:pPr>
            <w:pStyle w:val="Footer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1.0</w:t>
          </w:r>
        </w:p>
      </w:tc>
      <w:tc>
        <w:tcPr>
          <w:tcW w:w="2212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616933" w:rsidRPr="00774098" w:rsidRDefault="00616933" w:rsidP="001C32C4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2</w:t>
          </w:r>
          <w:r w:rsidR="001C32C4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7</w:t>
          </w: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.11.207</w:t>
          </w:r>
        </w:p>
      </w:tc>
      <w:tc>
        <w:tcPr>
          <w:tcW w:w="2211" w:type="dxa"/>
          <w:gridSpan w:val="2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616933" w:rsidRPr="00774098" w:rsidRDefault="00616933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I</w:t>
          </w:r>
          <w:r w:rsidR="001C32C4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nitia</w:t>
          </w:r>
          <w:r w:rsidRPr="00774098"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  <w:t>l version</w:t>
          </w:r>
        </w:p>
      </w:tc>
      <w:tc>
        <w:tcPr>
          <w:tcW w:w="2212" w:type="dxa"/>
          <w:tc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</w:tcBorders>
          <w:shd w:val="clear" w:color="auto" w:fill="auto"/>
        </w:tcPr>
        <w:p w:rsidR="00616933" w:rsidRPr="00774098" w:rsidRDefault="00616933" w:rsidP="00811C26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Open Sans" w:hAnsi="Open Sans" w:cs="Open Sans"/>
              <w:noProof/>
              <w:sz w:val="12"/>
              <w:szCs w:val="12"/>
              <w:lang w:val="en-IE" w:eastAsia="en-IE"/>
            </w:rPr>
          </w:pPr>
        </w:p>
      </w:tc>
    </w:tr>
  </w:tbl>
  <w:p w:rsidR="00F32C1D" w:rsidRDefault="00F32C1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02697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34BD" w:rsidRDefault="00C834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22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34BD" w:rsidRPr="00C834BD" w:rsidRDefault="00C834BD" w:rsidP="00C834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AB9" w:rsidRDefault="00FF3AB9">
      <w:pPr>
        <w:spacing w:after="0" w:line="240" w:lineRule="auto"/>
      </w:pPr>
      <w:r>
        <w:separator/>
      </w:r>
    </w:p>
  </w:footnote>
  <w:footnote w:type="continuationSeparator" w:id="0">
    <w:p w:rsidR="00FF3AB9" w:rsidRDefault="00FF3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D" w:rsidRPr="00231F8E" w:rsidRDefault="00F32C1D" w:rsidP="00231F8E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F32C1D" w:rsidTr="00F32C1D">
      <w:tc>
        <w:tcPr>
          <w:tcW w:w="5038" w:type="dxa"/>
        </w:tcPr>
        <w:p w:rsidR="00F32C1D" w:rsidRDefault="00F32C1D" w:rsidP="00231F8E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79C35C8F" wp14:editId="56C2D1C2">
                <wp:extent cx="864000" cy="717120"/>
                <wp:effectExtent l="0" t="0" r="0" b="6985"/>
                <wp:docPr id="206" name="Picture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F32C1D" w:rsidRDefault="00F32C1D" w:rsidP="00231F8E">
          <w:pPr>
            <w:pStyle w:val="Header"/>
          </w:pPr>
          <w:r>
            <w:t xml:space="preserve">Part A – Administrative Form </w:t>
          </w:r>
        </w:p>
      </w:tc>
    </w:tr>
  </w:tbl>
  <w:p w:rsidR="00F32C1D" w:rsidRDefault="00F32C1D" w:rsidP="0048686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5038"/>
    </w:tblGrid>
    <w:tr w:rsidR="00F32C1D" w:rsidTr="00F32C1D">
      <w:tc>
        <w:tcPr>
          <w:tcW w:w="5038" w:type="dxa"/>
        </w:tcPr>
        <w:p w:rsidR="00F32C1D" w:rsidRDefault="00F32C1D" w:rsidP="00F32C1D">
          <w:pPr>
            <w:pStyle w:val="Header"/>
          </w:pPr>
          <w:r>
            <w:rPr>
              <w:noProof/>
              <w:lang w:val="en-IE" w:eastAsia="en-IE"/>
            </w:rPr>
            <w:drawing>
              <wp:inline distT="0" distB="0" distL="0" distR="0" wp14:anchorId="65760DA6" wp14:editId="7CF67683">
                <wp:extent cx="864000" cy="717120"/>
                <wp:effectExtent l="0" t="0" r="0" b="698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lecs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71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38" w:type="dxa"/>
        </w:tcPr>
        <w:p w:rsidR="00F32C1D" w:rsidRDefault="00F32C1D" w:rsidP="001F207C">
          <w:pPr>
            <w:pStyle w:val="Header"/>
          </w:pPr>
        </w:p>
      </w:tc>
    </w:tr>
  </w:tbl>
  <w:p w:rsidR="00F32C1D" w:rsidRDefault="00F32C1D" w:rsidP="008415A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D" w:rsidRDefault="00F32C1D">
    <w:pPr>
      <w:pStyle w:val="Header"/>
    </w:pPr>
    <w:r>
      <w:rPr>
        <w:noProof/>
        <w:lang w:val="en-IE" w:eastAsia="en-IE"/>
      </w:rPr>
      <w:drawing>
        <wp:inline distT="0" distB="0" distL="0" distR="0">
          <wp:extent cx="864000" cy="717120"/>
          <wp:effectExtent l="0" t="0" r="0" b="6985"/>
          <wp:docPr id="208" name="Picture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ec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717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5A6" w:rsidRPr="008415A6" w:rsidRDefault="008415A6" w:rsidP="008415A6">
    <w:pPr>
      <w:pStyle w:val="Header"/>
    </w:pPr>
    <w:r>
      <w:rPr>
        <w:noProof/>
        <w:lang w:val="en-IE" w:eastAsia="en-IE"/>
      </w:rPr>
      <w:drawing>
        <wp:inline distT="0" distB="0" distL="0" distR="0" wp14:anchorId="49D54F0D" wp14:editId="17469020">
          <wp:extent cx="864000" cy="717120"/>
          <wp:effectExtent l="0" t="0" r="0" b="698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ec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717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026D35B3"/>
    <w:multiLevelType w:val="hybridMultilevel"/>
    <w:tmpl w:val="3E60334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C48EC"/>
    <w:multiLevelType w:val="hybridMultilevel"/>
    <w:tmpl w:val="B8B8EC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843151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C0675B9"/>
    <w:multiLevelType w:val="hybridMultilevel"/>
    <w:tmpl w:val="38FCAB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26E1E"/>
    <w:multiLevelType w:val="hybridMultilevel"/>
    <w:tmpl w:val="9304657E"/>
    <w:lvl w:ilvl="0" w:tplc="2A043012">
      <w:numFmt w:val="bullet"/>
      <w:lvlText w:val=""/>
      <w:lvlJc w:val="left"/>
      <w:pPr>
        <w:ind w:left="355" w:hanging="284"/>
      </w:pPr>
      <w:rPr>
        <w:rFonts w:ascii="Wingdings" w:eastAsia="Wingdings" w:hAnsi="Wingdings" w:cs="Wingdings" w:hint="default"/>
        <w:w w:val="100"/>
        <w:sz w:val="18"/>
        <w:szCs w:val="18"/>
      </w:rPr>
    </w:lvl>
    <w:lvl w:ilvl="1" w:tplc="6DC80CC4">
      <w:numFmt w:val="bullet"/>
      <w:lvlText w:val="•"/>
      <w:lvlJc w:val="left"/>
      <w:pPr>
        <w:ind w:left="923" w:hanging="284"/>
      </w:pPr>
      <w:rPr>
        <w:rFonts w:hint="default"/>
      </w:rPr>
    </w:lvl>
    <w:lvl w:ilvl="2" w:tplc="2290740C">
      <w:numFmt w:val="bullet"/>
      <w:lvlText w:val="•"/>
      <w:lvlJc w:val="left"/>
      <w:pPr>
        <w:ind w:left="1486" w:hanging="284"/>
      </w:pPr>
      <w:rPr>
        <w:rFonts w:hint="default"/>
      </w:rPr>
    </w:lvl>
    <w:lvl w:ilvl="3" w:tplc="89E0F0AC">
      <w:numFmt w:val="bullet"/>
      <w:lvlText w:val="•"/>
      <w:lvlJc w:val="left"/>
      <w:pPr>
        <w:ind w:left="2049" w:hanging="284"/>
      </w:pPr>
      <w:rPr>
        <w:rFonts w:hint="default"/>
      </w:rPr>
    </w:lvl>
    <w:lvl w:ilvl="4" w:tplc="AE7EC4D2">
      <w:numFmt w:val="bullet"/>
      <w:lvlText w:val="•"/>
      <w:lvlJc w:val="left"/>
      <w:pPr>
        <w:ind w:left="2612" w:hanging="284"/>
      </w:pPr>
      <w:rPr>
        <w:rFonts w:hint="default"/>
      </w:rPr>
    </w:lvl>
    <w:lvl w:ilvl="5" w:tplc="528A12D4">
      <w:numFmt w:val="bullet"/>
      <w:lvlText w:val="•"/>
      <w:lvlJc w:val="left"/>
      <w:pPr>
        <w:ind w:left="3175" w:hanging="284"/>
      </w:pPr>
      <w:rPr>
        <w:rFonts w:hint="default"/>
      </w:rPr>
    </w:lvl>
    <w:lvl w:ilvl="6" w:tplc="C36A6630">
      <w:numFmt w:val="bullet"/>
      <w:lvlText w:val="•"/>
      <w:lvlJc w:val="left"/>
      <w:pPr>
        <w:ind w:left="3738" w:hanging="284"/>
      </w:pPr>
      <w:rPr>
        <w:rFonts w:hint="default"/>
      </w:rPr>
    </w:lvl>
    <w:lvl w:ilvl="7" w:tplc="ADD2E2AA">
      <w:numFmt w:val="bullet"/>
      <w:lvlText w:val="•"/>
      <w:lvlJc w:val="left"/>
      <w:pPr>
        <w:ind w:left="4302" w:hanging="284"/>
      </w:pPr>
      <w:rPr>
        <w:rFonts w:hint="default"/>
      </w:rPr>
    </w:lvl>
    <w:lvl w:ilvl="8" w:tplc="1F58D9E6">
      <w:numFmt w:val="bullet"/>
      <w:lvlText w:val="•"/>
      <w:lvlJc w:val="left"/>
      <w:pPr>
        <w:ind w:left="4865" w:hanging="284"/>
      </w:pPr>
      <w:rPr>
        <w:rFonts w:hint="default"/>
      </w:rPr>
    </w:lvl>
  </w:abstractNum>
  <w:abstractNum w:abstractNumId="9" w15:restartNumberingAfterBreak="0">
    <w:nsid w:val="28C430D2"/>
    <w:multiLevelType w:val="hybridMultilevel"/>
    <w:tmpl w:val="55A287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1280A0B"/>
    <w:multiLevelType w:val="hybridMultilevel"/>
    <w:tmpl w:val="B10ED94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9278C"/>
    <w:multiLevelType w:val="hybridMultilevel"/>
    <w:tmpl w:val="54DAB120"/>
    <w:lvl w:ilvl="0" w:tplc="6D28F40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97600A"/>
    <w:multiLevelType w:val="hybridMultilevel"/>
    <w:tmpl w:val="48960D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CF47A8"/>
    <w:multiLevelType w:val="hybridMultilevel"/>
    <w:tmpl w:val="66EA7CD4"/>
    <w:lvl w:ilvl="0" w:tplc="4DB47096">
      <w:numFmt w:val="bullet"/>
      <w:lvlText w:val="•"/>
      <w:lvlJc w:val="left"/>
      <w:pPr>
        <w:ind w:left="828" w:hanging="720"/>
      </w:pPr>
      <w:rPr>
        <w:rFonts w:ascii="Arial" w:eastAsia="Arial" w:hAnsi="Arial" w:cs="Arial" w:hint="default"/>
        <w:i/>
        <w:color w:val="999999"/>
        <w:w w:val="100"/>
        <w:sz w:val="20"/>
        <w:szCs w:val="20"/>
      </w:rPr>
    </w:lvl>
    <w:lvl w:ilvl="1" w:tplc="906A9C90">
      <w:numFmt w:val="bullet"/>
      <w:lvlText w:val="•"/>
      <w:lvlJc w:val="left"/>
      <w:pPr>
        <w:ind w:left="1862" w:hanging="720"/>
      </w:pPr>
      <w:rPr>
        <w:rFonts w:hint="default"/>
      </w:rPr>
    </w:lvl>
    <w:lvl w:ilvl="2" w:tplc="E0060204">
      <w:numFmt w:val="bullet"/>
      <w:lvlText w:val="•"/>
      <w:lvlJc w:val="left"/>
      <w:pPr>
        <w:ind w:left="2905" w:hanging="720"/>
      </w:pPr>
      <w:rPr>
        <w:rFonts w:hint="default"/>
      </w:rPr>
    </w:lvl>
    <w:lvl w:ilvl="3" w:tplc="9134F90E">
      <w:numFmt w:val="bullet"/>
      <w:lvlText w:val="•"/>
      <w:lvlJc w:val="left"/>
      <w:pPr>
        <w:ind w:left="3947" w:hanging="720"/>
      </w:pPr>
      <w:rPr>
        <w:rFonts w:hint="default"/>
      </w:rPr>
    </w:lvl>
    <w:lvl w:ilvl="4" w:tplc="1E505D9C">
      <w:numFmt w:val="bullet"/>
      <w:lvlText w:val="•"/>
      <w:lvlJc w:val="left"/>
      <w:pPr>
        <w:ind w:left="4990" w:hanging="720"/>
      </w:pPr>
      <w:rPr>
        <w:rFonts w:hint="default"/>
      </w:rPr>
    </w:lvl>
    <w:lvl w:ilvl="5" w:tplc="8F16A364">
      <w:numFmt w:val="bullet"/>
      <w:lvlText w:val="•"/>
      <w:lvlJc w:val="left"/>
      <w:pPr>
        <w:ind w:left="6033" w:hanging="720"/>
      </w:pPr>
      <w:rPr>
        <w:rFonts w:hint="default"/>
      </w:rPr>
    </w:lvl>
    <w:lvl w:ilvl="6" w:tplc="BB6A42B4">
      <w:numFmt w:val="bullet"/>
      <w:lvlText w:val="•"/>
      <w:lvlJc w:val="left"/>
      <w:pPr>
        <w:ind w:left="7075" w:hanging="720"/>
      </w:pPr>
      <w:rPr>
        <w:rFonts w:hint="default"/>
      </w:rPr>
    </w:lvl>
    <w:lvl w:ilvl="7" w:tplc="54BAF69E">
      <w:numFmt w:val="bullet"/>
      <w:lvlText w:val="•"/>
      <w:lvlJc w:val="left"/>
      <w:pPr>
        <w:ind w:left="8118" w:hanging="720"/>
      </w:pPr>
      <w:rPr>
        <w:rFonts w:hint="default"/>
      </w:rPr>
    </w:lvl>
    <w:lvl w:ilvl="8" w:tplc="B3B6000E">
      <w:numFmt w:val="bullet"/>
      <w:lvlText w:val="•"/>
      <w:lvlJc w:val="left"/>
      <w:pPr>
        <w:ind w:left="9161" w:hanging="720"/>
      </w:pPr>
      <w:rPr>
        <w:rFonts w:hint="default"/>
      </w:rPr>
    </w:lvl>
  </w:abstractNum>
  <w:abstractNum w:abstractNumId="16" w15:restartNumberingAfterBreak="0">
    <w:nsid w:val="6ED93BFC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92B45C5"/>
    <w:multiLevelType w:val="hybridMultilevel"/>
    <w:tmpl w:val="C6B824B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6"/>
  </w:num>
  <w:num w:numId="9">
    <w:abstractNumId w:val="13"/>
  </w:num>
  <w:num w:numId="10">
    <w:abstractNumId w:val="12"/>
  </w:num>
  <w:num w:numId="11">
    <w:abstractNumId w:val="14"/>
  </w:num>
  <w:num w:numId="12">
    <w:abstractNumId w:val="7"/>
  </w:num>
  <w:num w:numId="13">
    <w:abstractNumId w:val="5"/>
  </w:num>
  <w:num w:numId="14">
    <w:abstractNumId w:val="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8"/>
  </w:num>
  <w:num w:numId="18">
    <w:abstractNumId w:val="15"/>
  </w:num>
  <w:num w:numId="19">
    <w:abstractNumId w:val="16"/>
  </w:num>
  <w:num w:numId="20">
    <w:abstractNumId w:val="4"/>
  </w:num>
  <w:num w:numId="21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DateAndTime/>
  <w:proofState w:spelling="clean" w:grammar="clean"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C6"/>
    <w:rsid w:val="000002C1"/>
    <w:rsid w:val="00007C49"/>
    <w:rsid w:val="00012700"/>
    <w:rsid w:val="00020ADF"/>
    <w:rsid w:val="00023D5B"/>
    <w:rsid w:val="00025811"/>
    <w:rsid w:val="00025A00"/>
    <w:rsid w:val="00035054"/>
    <w:rsid w:val="000367AA"/>
    <w:rsid w:val="00037013"/>
    <w:rsid w:val="000373D6"/>
    <w:rsid w:val="00042FE9"/>
    <w:rsid w:val="000471ED"/>
    <w:rsid w:val="000472D9"/>
    <w:rsid w:val="00050523"/>
    <w:rsid w:val="00050D06"/>
    <w:rsid w:val="0005447E"/>
    <w:rsid w:val="00055FA9"/>
    <w:rsid w:val="0005692D"/>
    <w:rsid w:val="00060D71"/>
    <w:rsid w:val="00063009"/>
    <w:rsid w:val="000656B7"/>
    <w:rsid w:val="00070CC6"/>
    <w:rsid w:val="00076121"/>
    <w:rsid w:val="000851DA"/>
    <w:rsid w:val="00085210"/>
    <w:rsid w:val="0009297C"/>
    <w:rsid w:val="00093CAD"/>
    <w:rsid w:val="00095746"/>
    <w:rsid w:val="000969D8"/>
    <w:rsid w:val="00096DEF"/>
    <w:rsid w:val="000A5A56"/>
    <w:rsid w:val="000B2571"/>
    <w:rsid w:val="000D14AD"/>
    <w:rsid w:val="000D15FC"/>
    <w:rsid w:val="000D1C10"/>
    <w:rsid w:val="000D3C4E"/>
    <w:rsid w:val="000D6CCF"/>
    <w:rsid w:val="000E5F13"/>
    <w:rsid w:val="000E7FEC"/>
    <w:rsid w:val="000F4BBC"/>
    <w:rsid w:val="000F693D"/>
    <w:rsid w:val="0010364F"/>
    <w:rsid w:val="00104189"/>
    <w:rsid w:val="00111E9F"/>
    <w:rsid w:val="00120F45"/>
    <w:rsid w:val="00124409"/>
    <w:rsid w:val="00127451"/>
    <w:rsid w:val="00127887"/>
    <w:rsid w:val="00127904"/>
    <w:rsid w:val="00127CA4"/>
    <w:rsid w:val="00130AC1"/>
    <w:rsid w:val="001349D2"/>
    <w:rsid w:val="00136D72"/>
    <w:rsid w:val="00141C80"/>
    <w:rsid w:val="00142257"/>
    <w:rsid w:val="00152263"/>
    <w:rsid w:val="001541E6"/>
    <w:rsid w:val="00155084"/>
    <w:rsid w:val="00156C31"/>
    <w:rsid w:val="00162669"/>
    <w:rsid w:val="001668B1"/>
    <w:rsid w:val="0017056C"/>
    <w:rsid w:val="00172342"/>
    <w:rsid w:val="0017360A"/>
    <w:rsid w:val="001807FA"/>
    <w:rsid w:val="00181DE2"/>
    <w:rsid w:val="00183DE7"/>
    <w:rsid w:val="001918C6"/>
    <w:rsid w:val="001A1286"/>
    <w:rsid w:val="001A1741"/>
    <w:rsid w:val="001A2735"/>
    <w:rsid w:val="001A73D4"/>
    <w:rsid w:val="001B3063"/>
    <w:rsid w:val="001B7A61"/>
    <w:rsid w:val="001C1928"/>
    <w:rsid w:val="001C32C4"/>
    <w:rsid w:val="001D22A8"/>
    <w:rsid w:val="001D22C3"/>
    <w:rsid w:val="001D3FF8"/>
    <w:rsid w:val="001E4C0D"/>
    <w:rsid w:val="001E6464"/>
    <w:rsid w:val="001F1AEB"/>
    <w:rsid w:val="001F207C"/>
    <w:rsid w:val="001F30C8"/>
    <w:rsid w:val="001F5072"/>
    <w:rsid w:val="001F6CE8"/>
    <w:rsid w:val="0021444E"/>
    <w:rsid w:val="002214DB"/>
    <w:rsid w:val="00225F2C"/>
    <w:rsid w:val="002272D7"/>
    <w:rsid w:val="00230B68"/>
    <w:rsid w:val="00231F8E"/>
    <w:rsid w:val="00232614"/>
    <w:rsid w:val="002336F5"/>
    <w:rsid w:val="00251BD4"/>
    <w:rsid w:val="00260E99"/>
    <w:rsid w:val="0026108C"/>
    <w:rsid w:val="002671E2"/>
    <w:rsid w:val="00280A01"/>
    <w:rsid w:val="002834A3"/>
    <w:rsid w:val="0028418A"/>
    <w:rsid w:val="00284397"/>
    <w:rsid w:val="00290A62"/>
    <w:rsid w:val="00292CD3"/>
    <w:rsid w:val="00294E7F"/>
    <w:rsid w:val="002959BD"/>
    <w:rsid w:val="00295DCB"/>
    <w:rsid w:val="00296D7E"/>
    <w:rsid w:val="002A15C9"/>
    <w:rsid w:val="002A1977"/>
    <w:rsid w:val="002A3854"/>
    <w:rsid w:val="002A6707"/>
    <w:rsid w:val="002B3F73"/>
    <w:rsid w:val="002B5493"/>
    <w:rsid w:val="002C0681"/>
    <w:rsid w:val="002C1362"/>
    <w:rsid w:val="002C18D3"/>
    <w:rsid w:val="002C2870"/>
    <w:rsid w:val="002C42AA"/>
    <w:rsid w:val="002D17C9"/>
    <w:rsid w:val="002D3D5D"/>
    <w:rsid w:val="002D5AA2"/>
    <w:rsid w:val="002E3894"/>
    <w:rsid w:val="002E5BDD"/>
    <w:rsid w:val="002F1612"/>
    <w:rsid w:val="002F72E4"/>
    <w:rsid w:val="00301BA5"/>
    <w:rsid w:val="00302E7C"/>
    <w:rsid w:val="003046D8"/>
    <w:rsid w:val="003066C1"/>
    <w:rsid w:val="00306ADB"/>
    <w:rsid w:val="00316BCF"/>
    <w:rsid w:val="00320968"/>
    <w:rsid w:val="003250A9"/>
    <w:rsid w:val="003260C7"/>
    <w:rsid w:val="003270D3"/>
    <w:rsid w:val="00327FBF"/>
    <w:rsid w:val="00337DE5"/>
    <w:rsid w:val="003517AF"/>
    <w:rsid w:val="00352306"/>
    <w:rsid w:val="00354DC5"/>
    <w:rsid w:val="00361826"/>
    <w:rsid w:val="00362492"/>
    <w:rsid w:val="00366180"/>
    <w:rsid w:val="0037765F"/>
    <w:rsid w:val="00377E5B"/>
    <w:rsid w:val="0038507C"/>
    <w:rsid w:val="003A0298"/>
    <w:rsid w:val="003A19C1"/>
    <w:rsid w:val="003A5E24"/>
    <w:rsid w:val="003A6810"/>
    <w:rsid w:val="003C0751"/>
    <w:rsid w:val="003C35D6"/>
    <w:rsid w:val="003C4243"/>
    <w:rsid w:val="003C468E"/>
    <w:rsid w:val="003C75FF"/>
    <w:rsid w:val="003D1327"/>
    <w:rsid w:val="003D58C2"/>
    <w:rsid w:val="003D640D"/>
    <w:rsid w:val="003D654A"/>
    <w:rsid w:val="003D6CAB"/>
    <w:rsid w:val="003E06B8"/>
    <w:rsid w:val="003E17D5"/>
    <w:rsid w:val="003E2782"/>
    <w:rsid w:val="003E3F71"/>
    <w:rsid w:val="003E53DA"/>
    <w:rsid w:val="003F0FF9"/>
    <w:rsid w:val="003F1864"/>
    <w:rsid w:val="003F3338"/>
    <w:rsid w:val="003F4826"/>
    <w:rsid w:val="003F4E15"/>
    <w:rsid w:val="003F5506"/>
    <w:rsid w:val="00401337"/>
    <w:rsid w:val="0040466A"/>
    <w:rsid w:val="004109F5"/>
    <w:rsid w:val="0041474A"/>
    <w:rsid w:val="00416B05"/>
    <w:rsid w:val="00417790"/>
    <w:rsid w:val="00421784"/>
    <w:rsid w:val="00441B02"/>
    <w:rsid w:val="00445FC1"/>
    <w:rsid w:val="00450861"/>
    <w:rsid w:val="00455D72"/>
    <w:rsid w:val="004610EE"/>
    <w:rsid w:val="00462B2C"/>
    <w:rsid w:val="00463EA3"/>
    <w:rsid w:val="00465317"/>
    <w:rsid w:val="00470BA7"/>
    <w:rsid w:val="00470F1A"/>
    <w:rsid w:val="004716BE"/>
    <w:rsid w:val="00476375"/>
    <w:rsid w:val="00480135"/>
    <w:rsid w:val="00482F0F"/>
    <w:rsid w:val="00486866"/>
    <w:rsid w:val="0048686D"/>
    <w:rsid w:val="0049303A"/>
    <w:rsid w:val="00497426"/>
    <w:rsid w:val="004A0398"/>
    <w:rsid w:val="004A1FD0"/>
    <w:rsid w:val="004A425D"/>
    <w:rsid w:val="004A7199"/>
    <w:rsid w:val="004A71C3"/>
    <w:rsid w:val="004A7FB8"/>
    <w:rsid w:val="004B5A4B"/>
    <w:rsid w:val="004B60E5"/>
    <w:rsid w:val="004C0ED7"/>
    <w:rsid w:val="004D216E"/>
    <w:rsid w:val="004D4235"/>
    <w:rsid w:val="004E16DA"/>
    <w:rsid w:val="004E212B"/>
    <w:rsid w:val="004E3832"/>
    <w:rsid w:val="004E4E82"/>
    <w:rsid w:val="004E6508"/>
    <w:rsid w:val="004F029E"/>
    <w:rsid w:val="004F4999"/>
    <w:rsid w:val="00514F27"/>
    <w:rsid w:val="005155B1"/>
    <w:rsid w:val="00515ED4"/>
    <w:rsid w:val="00522032"/>
    <w:rsid w:val="00525D85"/>
    <w:rsid w:val="005269DA"/>
    <w:rsid w:val="0053159C"/>
    <w:rsid w:val="0053342D"/>
    <w:rsid w:val="00533D84"/>
    <w:rsid w:val="005340D8"/>
    <w:rsid w:val="00551176"/>
    <w:rsid w:val="00552633"/>
    <w:rsid w:val="005535C6"/>
    <w:rsid w:val="00553AC2"/>
    <w:rsid w:val="00557787"/>
    <w:rsid w:val="00560D0C"/>
    <w:rsid w:val="00564FBF"/>
    <w:rsid w:val="00566DA5"/>
    <w:rsid w:val="00571904"/>
    <w:rsid w:val="00572E0D"/>
    <w:rsid w:val="005821A4"/>
    <w:rsid w:val="005905AD"/>
    <w:rsid w:val="00592885"/>
    <w:rsid w:val="005957A4"/>
    <w:rsid w:val="00595818"/>
    <w:rsid w:val="005A12D7"/>
    <w:rsid w:val="005A49C5"/>
    <w:rsid w:val="005A5BC7"/>
    <w:rsid w:val="005B0055"/>
    <w:rsid w:val="005B2AB9"/>
    <w:rsid w:val="005B57A2"/>
    <w:rsid w:val="005B5A15"/>
    <w:rsid w:val="005C1552"/>
    <w:rsid w:val="005D319C"/>
    <w:rsid w:val="005D41BD"/>
    <w:rsid w:val="005D5D8A"/>
    <w:rsid w:val="005D6022"/>
    <w:rsid w:val="005D7FD7"/>
    <w:rsid w:val="005E21CA"/>
    <w:rsid w:val="005E38C9"/>
    <w:rsid w:val="005E42E4"/>
    <w:rsid w:val="005E56D7"/>
    <w:rsid w:val="005E5A73"/>
    <w:rsid w:val="005E76EF"/>
    <w:rsid w:val="005E775A"/>
    <w:rsid w:val="005F25CE"/>
    <w:rsid w:val="005F2F31"/>
    <w:rsid w:val="005F76CB"/>
    <w:rsid w:val="0060162E"/>
    <w:rsid w:val="00604967"/>
    <w:rsid w:val="00605D8B"/>
    <w:rsid w:val="00611FCF"/>
    <w:rsid w:val="00614FE9"/>
    <w:rsid w:val="006161AB"/>
    <w:rsid w:val="00616681"/>
    <w:rsid w:val="00616693"/>
    <w:rsid w:val="00616933"/>
    <w:rsid w:val="00617C8B"/>
    <w:rsid w:val="00617EC2"/>
    <w:rsid w:val="00632D1F"/>
    <w:rsid w:val="00634A33"/>
    <w:rsid w:val="00637A94"/>
    <w:rsid w:val="00646192"/>
    <w:rsid w:val="00647F62"/>
    <w:rsid w:val="006508AE"/>
    <w:rsid w:val="0065200A"/>
    <w:rsid w:val="00654958"/>
    <w:rsid w:val="00657AD3"/>
    <w:rsid w:val="006842A4"/>
    <w:rsid w:val="0068497F"/>
    <w:rsid w:val="00685726"/>
    <w:rsid w:val="00686ABD"/>
    <w:rsid w:val="006A1CE1"/>
    <w:rsid w:val="006A6244"/>
    <w:rsid w:val="006B65A1"/>
    <w:rsid w:val="006B720D"/>
    <w:rsid w:val="006C0891"/>
    <w:rsid w:val="006D3704"/>
    <w:rsid w:val="006D5AFB"/>
    <w:rsid w:val="006D66FE"/>
    <w:rsid w:val="006D780E"/>
    <w:rsid w:val="006F009E"/>
    <w:rsid w:val="006F41C5"/>
    <w:rsid w:val="006F64A8"/>
    <w:rsid w:val="006F76C2"/>
    <w:rsid w:val="00714703"/>
    <w:rsid w:val="00715D31"/>
    <w:rsid w:val="00716CCA"/>
    <w:rsid w:val="00725CAF"/>
    <w:rsid w:val="00732071"/>
    <w:rsid w:val="007342CC"/>
    <w:rsid w:val="0073448B"/>
    <w:rsid w:val="0074054C"/>
    <w:rsid w:val="007409BE"/>
    <w:rsid w:val="0074148B"/>
    <w:rsid w:val="007438F6"/>
    <w:rsid w:val="00752D4A"/>
    <w:rsid w:val="007536C4"/>
    <w:rsid w:val="00753FA7"/>
    <w:rsid w:val="00754A5D"/>
    <w:rsid w:val="0075787B"/>
    <w:rsid w:val="0076472C"/>
    <w:rsid w:val="00765BF3"/>
    <w:rsid w:val="0076684D"/>
    <w:rsid w:val="00771282"/>
    <w:rsid w:val="00771E47"/>
    <w:rsid w:val="00774098"/>
    <w:rsid w:val="00795682"/>
    <w:rsid w:val="007963CD"/>
    <w:rsid w:val="007A3DB0"/>
    <w:rsid w:val="007A6CA6"/>
    <w:rsid w:val="007A70BA"/>
    <w:rsid w:val="007B39DF"/>
    <w:rsid w:val="007B5A3A"/>
    <w:rsid w:val="007C57B7"/>
    <w:rsid w:val="007C602D"/>
    <w:rsid w:val="007C72C8"/>
    <w:rsid w:val="007D242A"/>
    <w:rsid w:val="007D74D1"/>
    <w:rsid w:val="007E2335"/>
    <w:rsid w:val="007E4F68"/>
    <w:rsid w:val="007E5122"/>
    <w:rsid w:val="007F045A"/>
    <w:rsid w:val="007F3168"/>
    <w:rsid w:val="007F684D"/>
    <w:rsid w:val="00802FF0"/>
    <w:rsid w:val="00807747"/>
    <w:rsid w:val="00811C26"/>
    <w:rsid w:val="00813006"/>
    <w:rsid w:val="00813F97"/>
    <w:rsid w:val="00833D77"/>
    <w:rsid w:val="00840A32"/>
    <w:rsid w:val="008413D8"/>
    <w:rsid w:val="008415A6"/>
    <w:rsid w:val="00842A5C"/>
    <w:rsid w:val="00843110"/>
    <w:rsid w:val="00844A19"/>
    <w:rsid w:val="008458C9"/>
    <w:rsid w:val="00846C9C"/>
    <w:rsid w:val="008543FB"/>
    <w:rsid w:val="008700AF"/>
    <w:rsid w:val="0087416C"/>
    <w:rsid w:val="00877A77"/>
    <w:rsid w:val="00877AA5"/>
    <w:rsid w:val="0088015B"/>
    <w:rsid w:val="00880DFE"/>
    <w:rsid w:val="0088476B"/>
    <w:rsid w:val="00884B12"/>
    <w:rsid w:val="00886108"/>
    <w:rsid w:val="00891871"/>
    <w:rsid w:val="00892D46"/>
    <w:rsid w:val="00894B5A"/>
    <w:rsid w:val="008B461D"/>
    <w:rsid w:val="008B7930"/>
    <w:rsid w:val="008C52F3"/>
    <w:rsid w:val="008C5A9C"/>
    <w:rsid w:val="008D4F36"/>
    <w:rsid w:val="008D6C2E"/>
    <w:rsid w:val="008E3FDF"/>
    <w:rsid w:val="008E5F0B"/>
    <w:rsid w:val="008E72C3"/>
    <w:rsid w:val="008E7914"/>
    <w:rsid w:val="008F06C2"/>
    <w:rsid w:val="008F0741"/>
    <w:rsid w:val="00910FBA"/>
    <w:rsid w:val="0091394C"/>
    <w:rsid w:val="00917181"/>
    <w:rsid w:val="0092475C"/>
    <w:rsid w:val="009337AB"/>
    <w:rsid w:val="00934FAB"/>
    <w:rsid w:val="009421A8"/>
    <w:rsid w:val="009468DA"/>
    <w:rsid w:val="00946BF9"/>
    <w:rsid w:val="00947F06"/>
    <w:rsid w:val="00955C14"/>
    <w:rsid w:val="00961E89"/>
    <w:rsid w:val="00965204"/>
    <w:rsid w:val="009705B1"/>
    <w:rsid w:val="00974956"/>
    <w:rsid w:val="0097549A"/>
    <w:rsid w:val="0097553A"/>
    <w:rsid w:val="00977448"/>
    <w:rsid w:val="00981CA7"/>
    <w:rsid w:val="00985E99"/>
    <w:rsid w:val="00991139"/>
    <w:rsid w:val="00991EAB"/>
    <w:rsid w:val="00996921"/>
    <w:rsid w:val="009A2433"/>
    <w:rsid w:val="009B0462"/>
    <w:rsid w:val="009B43E9"/>
    <w:rsid w:val="009B4465"/>
    <w:rsid w:val="009B5004"/>
    <w:rsid w:val="009B5827"/>
    <w:rsid w:val="009B6DE3"/>
    <w:rsid w:val="009C3163"/>
    <w:rsid w:val="009C4BF8"/>
    <w:rsid w:val="009E38D1"/>
    <w:rsid w:val="009F0CF7"/>
    <w:rsid w:val="009F3899"/>
    <w:rsid w:val="00A0034F"/>
    <w:rsid w:val="00A02900"/>
    <w:rsid w:val="00A04ABD"/>
    <w:rsid w:val="00A04C8D"/>
    <w:rsid w:val="00A10DA1"/>
    <w:rsid w:val="00A16ACC"/>
    <w:rsid w:val="00A17998"/>
    <w:rsid w:val="00A22D72"/>
    <w:rsid w:val="00A241F2"/>
    <w:rsid w:val="00A26D66"/>
    <w:rsid w:val="00A3199A"/>
    <w:rsid w:val="00A36601"/>
    <w:rsid w:val="00A4377C"/>
    <w:rsid w:val="00A47E06"/>
    <w:rsid w:val="00A60BB9"/>
    <w:rsid w:val="00A62E0C"/>
    <w:rsid w:val="00A669CE"/>
    <w:rsid w:val="00A72404"/>
    <w:rsid w:val="00A72BE3"/>
    <w:rsid w:val="00A83D00"/>
    <w:rsid w:val="00A846F0"/>
    <w:rsid w:val="00A9147B"/>
    <w:rsid w:val="00AA0ECA"/>
    <w:rsid w:val="00AA28E6"/>
    <w:rsid w:val="00AA2BDA"/>
    <w:rsid w:val="00AA7CAB"/>
    <w:rsid w:val="00AB0A6B"/>
    <w:rsid w:val="00AB1F72"/>
    <w:rsid w:val="00AB2EF8"/>
    <w:rsid w:val="00AB38FE"/>
    <w:rsid w:val="00AB47EF"/>
    <w:rsid w:val="00AC1798"/>
    <w:rsid w:val="00AC35AB"/>
    <w:rsid w:val="00AC72FC"/>
    <w:rsid w:val="00AD0FFD"/>
    <w:rsid w:val="00AD19BD"/>
    <w:rsid w:val="00AD5579"/>
    <w:rsid w:val="00AD7E07"/>
    <w:rsid w:val="00AE21D5"/>
    <w:rsid w:val="00AE22C7"/>
    <w:rsid w:val="00AE3A56"/>
    <w:rsid w:val="00AF0A71"/>
    <w:rsid w:val="00AF5B05"/>
    <w:rsid w:val="00AF6922"/>
    <w:rsid w:val="00B04F55"/>
    <w:rsid w:val="00B05292"/>
    <w:rsid w:val="00B1362F"/>
    <w:rsid w:val="00B138C6"/>
    <w:rsid w:val="00B14096"/>
    <w:rsid w:val="00B22E8F"/>
    <w:rsid w:val="00B32D74"/>
    <w:rsid w:val="00B3415A"/>
    <w:rsid w:val="00B34757"/>
    <w:rsid w:val="00B56090"/>
    <w:rsid w:val="00B61467"/>
    <w:rsid w:val="00B650FF"/>
    <w:rsid w:val="00B661C7"/>
    <w:rsid w:val="00B66DF4"/>
    <w:rsid w:val="00B67455"/>
    <w:rsid w:val="00B857B7"/>
    <w:rsid w:val="00B91B0B"/>
    <w:rsid w:val="00B931E7"/>
    <w:rsid w:val="00BA256E"/>
    <w:rsid w:val="00BA4073"/>
    <w:rsid w:val="00BA6488"/>
    <w:rsid w:val="00BA74AF"/>
    <w:rsid w:val="00BB243F"/>
    <w:rsid w:val="00BB2474"/>
    <w:rsid w:val="00BB791A"/>
    <w:rsid w:val="00BB7F94"/>
    <w:rsid w:val="00BC4878"/>
    <w:rsid w:val="00BC722F"/>
    <w:rsid w:val="00BD0D32"/>
    <w:rsid w:val="00BE1276"/>
    <w:rsid w:val="00BE43C6"/>
    <w:rsid w:val="00BE47F8"/>
    <w:rsid w:val="00BF37FD"/>
    <w:rsid w:val="00BF6374"/>
    <w:rsid w:val="00BF7CB0"/>
    <w:rsid w:val="00BF7D89"/>
    <w:rsid w:val="00C1379A"/>
    <w:rsid w:val="00C14BBD"/>
    <w:rsid w:val="00C14D0D"/>
    <w:rsid w:val="00C16666"/>
    <w:rsid w:val="00C17A41"/>
    <w:rsid w:val="00C218AD"/>
    <w:rsid w:val="00C22E13"/>
    <w:rsid w:val="00C3472D"/>
    <w:rsid w:val="00C359F7"/>
    <w:rsid w:val="00C41CBC"/>
    <w:rsid w:val="00C41E51"/>
    <w:rsid w:val="00C44CD4"/>
    <w:rsid w:val="00C44F20"/>
    <w:rsid w:val="00C451F0"/>
    <w:rsid w:val="00C46D23"/>
    <w:rsid w:val="00C51B6E"/>
    <w:rsid w:val="00C536B2"/>
    <w:rsid w:val="00C551EF"/>
    <w:rsid w:val="00C556B4"/>
    <w:rsid w:val="00C60E3A"/>
    <w:rsid w:val="00C631D7"/>
    <w:rsid w:val="00C677CA"/>
    <w:rsid w:val="00C72505"/>
    <w:rsid w:val="00C7710D"/>
    <w:rsid w:val="00C80EDD"/>
    <w:rsid w:val="00C834BD"/>
    <w:rsid w:val="00C8484B"/>
    <w:rsid w:val="00C875A1"/>
    <w:rsid w:val="00C95372"/>
    <w:rsid w:val="00C97B88"/>
    <w:rsid w:val="00CA3FC4"/>
    <w:rsid w:val="00CA42D8"/>
    <w:rsid w:val="00CA6097"/>
    <w:rsid w:val="00CB0029"/>
    <w:rsid w:val="00CC2311"/>
    <w:rsid w:val="00CC5BB4"/>
    <w:rsid w:val="00CC77C9"/>
    <w:rsid w:val="00CD6420"/>
    <w:rsid w:val="00CE460B"/>
    <w:rsid w:val="00CE4F5D"/>
    <w:rsid w:val="00CF3630"/>
    <w:rsid w:val="00CF4ADB"/>
    <w:rsid w:val="00CF5E96"/>
    <w:rsid w:val="00D00176"/>
    <w:rsid w:val="00D0313C"/>
    <w:rsid w:val="00D140C2"/>
    <w:rsid w:val="00D2184B"/>
    <w:rsid w:val="00D220AA"/>
    <w:rsid w:val="00D27D96"/>
    <w:rsid w:val="00D30934"/>
    <w:rsid w:val="00D35C19"/>
    <w:rsid w:val="00D471CC"/>
    <w:rsid w:val="00D52346"/>
    <w:rsid w:val="00D55039"/>
    <w:rsid w:val="00D55902"/>
    <w:rsid w:val="00D63CA8"/>
    <w:rsid w:val="00D77648"/>
    <w:rsid w:val="00D77D7A"/>
    <w:rsid w:val="00D80275"/>
    <w:rsid w:val="00D901B1"/>
    <w:rsid w:val="00D909F7"/>
    <w:rsid w:val="00D914E9"/>
    <w:rsid w:val="00D932F1"/>
    <w:rsid w:val="00D95095"/>
    <w:rsid w:val="00D96D88"/>
    <w:rsid w:val="00D97EC8"/>
    <w:rsid w:val="00DA491B"/>
    <w:rsid w:val="00DA7D91"/>
    <w:rsid w:val="00DB1858"/>
    <w:rsid w:val="00DB26B7"/>
    <w:rsid w:val="00DB5ED8"/>
    <w:rsid w:val="00DC2D38"/>
    <w:rsid w:val="00DC64E7"/>
    <w:rsid w:val="00DD3609"/>
    <w:rsid w:val="00DD762D"/>
    <w:rsid w:val="00DE2187"/>
    <w:rsid w:val="00DE3272"/>
    <w:rsid w:val="00DE48A0"/>
    <w:rsid w:val="00DF1282"/>
    <w:rsid w:val="00DF2778"/>
    <w:rsid w:val="00DF27E4"/>
    <w:rsid w:val="00DF3045"/>
    <w:rsid w:val="00DF6491"/>
    <w:rsid w:val="00DF777B"/>
    <w:rsid w:val="00E01C42"/>
    <w:rsid w:val="00E05E36"/>
    <w:rsid w:val="00E166E0"/>
    <w:rsid w:val="00E23F1E"/>
    <w:rsid w:val="00E25DB1"/>
    <w:rsid w:val="00E322EC"/>
    <w:rsid w:val="00E3432F"/>
    <w:rsid w:val="00E37196"/>
    <w:rsid w:val="00E478D6"/>
    <w:rsid w:val="00E62F3C"/>
    <w:rsid w:val="00E6550A"/>
    <w:rsid w:val="00E67F23"/>
    <w:rsid w:val="00E7091F"/>
    <w:rsid w:val="00E70E82"/>
    <w:rsid w:val="00E906B5"/>
    <w:rsid w:val="00E930BE"/>
    <w:rsid w:val="00EA4223"/>
    <w:rsid w:val="00EB7E55"/>
    <w:rsid w:val="00EC0003"/>
    <w:rsid w:val="00EC0C30"/>
    <w:rsid w:val="00EC2474"/>
    <w:rsid w:val="00EC5134"/>
    <w:rsid w:val="00EC5D36"/>
    <w:rsid w:val="00ED1259"/>
    <w:rsid w:val="00ED423A"/>
    <w:rsid w:val="00ED45D8"/>
    <w:rsid w:val="00ED6CC4"/>
    <w:rsid w:val="00EE0D56"/>
    <w:rsid w:val="00EE0FAE"/>
    <w:rsid w:val="00EF0967"/>
    <w:rsid w:val="00EF2431"/>
    <w:rsid w:val="00EF5D30"/>
    <w:rsid w:val="00F00FF8"/>
    <w:rsid w:val="00F02E64"/>
    <w:rsid w:val="00F03745"/>
    <w:rsid w:val="00F04808"/>
    <w:rsid w:val="00F04A64"/>
    <w:rsid w:val="00F209F9"/>
    <w:rsid w:val="00F21641"/>
    <w:rsid w:val="00F21705"/>
    <w:rsid w:val="00F31799"/>
    <w:rsid w:val="00F32C1D"/>
    <w:rsid w:val="00F33F9C"/>
    <w:rsid w:val="00F3418C"/>
    <w:rsid w:val="00F41EF9"/>
    <w:rsid w:val="00F42E41"/>
    <w:rsid w:val="00F44254"/>
    <w:rsid w:val="00F44703"/>
    <w:rsid w:val="00F45D0C"/>
    <w:rsid w:val="00F508BD"/>
    <w:rsid w:val="00F574FC"/>
    <w:rsid w:val="00F62CB9"/>
    <w:rsid w:val="00F64644"/>
    <w:rsid w:val="00F67B31"/>
    <w:rsid w:val="00F75915"/>
    <w:rsid w:val="00F83EC2"/>
    <w:rsid w:val="00F84A04"/>
    <w:rsid w:val="00F86888"/>
    <w:rsid w:val="00F87A1F"/>
    <w:rsid w:val="00F87F8D"/>
    <w:rsid w:val="00F90B92"/>
    <w:rsid w:val="00F94ADF"/>
    <w:rsid w:val="00F96141"/>
    <w:rsid w:val="00FA21D6"/>
    <w:rsid w:val="00FA6A7B"/>
    <w:rsid w:val="00FB045B"/>
    <w:rsid w:val="00FB0D24"/>
    <w:rsid w:val="00FB1AB0"/>
    <w:rsid w:val="00FB1C0E"/>
    <w:rsid w:val="00FB25DD"/>
    <w:rsid w:val="00FB2C61"/>
    <w:rsid w:val="00FC1280"/>
    <w:rsid w:val="00FC1636"/>
    <w:rsid w:val="00FD0722"/>
    <w:rsid w:val="00FD1D87"/>
    <w:rsid w:val="00FE3823"/>
    <w:rsid w:val="00FE7664"/>
    <w:rsid w:val="00FF0FB1"/>
    <w:rsid w:val="00FF3AB9"/>
    <w:rsid w:val="00FF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334E86-A48B-4E1C-8D90-4E9678FFA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F97"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1F497D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40" w:after="80"/>
      <w:outlineLvl w:val="1"/>
    </w:pPr>
    <w:rPr>
      <w:b/>
      <w:color w:val="4F81BD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spacing w:before="200" w:after="0"/>
      <w:outlineLvl w:val="4"/>
    </w:pPr>
    <w:rPr>
      <w:b/>
      <w:color w:val="1F497D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C0504D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i/>
      <w:color w:val="4F81BD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caps/>
      <w:color w:val="9BBB59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1F497D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color w:val="4F81BD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b/>
      <w:color w:val="000000" w:themeColor="text1"/>
      <w:spacing w:val="10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C0504D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/>
      <w:b/>
      <w:caps/>
      <w:color w:val="C0504D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C0504D" w:themeColor="accent2"/>
      <w:spacing w:val="50"/>
      <w:sz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</w:pPr>
    <w:rPr>
      <w:color w:val="1F497D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1F497D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1F497D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1F497D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rPr>
      <w:caps/>
      <w:spacing w:val="14"/>
      <w:sz w:val="22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Pr>
      <w:b/>
      <w:color w:val="1F497D" w:themeColor="text2"/>
      <w:spacing w:val="1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color w:val="C0504D" w:themeColor="accent2"/>
      <w:spacing w:val="1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smallCaps/>
      <w:color w:val="000000" w:themeColor="text1"/>
      <w:spacing w:val="1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b/>
      <w:i/>
      <w:color w:val="4F81BD" w:themeColor="accent1"/>
      <w:spacing w:val="10"/>
      <w:sz w:val="24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b/>
      <w:caps/>
      <w:color w:val="9BBB59" w:themeColor="accent3"/>
      <w:spacing w:val="40"/>
      <w:sz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C0504D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pPr>
      <w:numPr>
        <w:numId w:val="3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qFormat/>
    <w:pPr>
      <w:numPr>
        <w:numId w:val="4"/>
      </w:numPr>
    </w:pPr>
    <w:rPr>
      <w:color w:val="4F81BD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5"/>
      </w:numPr>
    </w:pPr>
    <w:rPr>
      <w:color w:val="C0504D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6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7"/>
      </w:numPr>
    </w:pPr>
  </w:style>
  <w:style w:type="paragraph" w:styleId="ListParagraph">
    <w:name w:val="List Paragraph"/>
    <w:basedOn w:val="Normal"/>
    <w:uiPriority w:val="1"/>
    <w:unhideWhenUsed/>
    <w:qFormat/>
    <w:pPr>
      <w:ind w:left="720"/>
      <w:contextualSpacing/>
    </w:pPr>
  </w:style>
  <w:style w:type="numbering" w:customStyle="1" w:styleId="MedianListStyle">
    <w:name w:val="Median List Style"/>
    <w:uiPriority w:val="99"/>
    <w:pPr>
      <w:numPr>
        <w:numId w:val="2"/>
      </w:numPr>
    </w:p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smallCaps/>
      <w:color w:val="1F497D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1F497D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C0504D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1F497D" w:themeColor="text2"/>
      <w:sz w:val="23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1F497D" w:themeColor="text2"/>
    </w:rPr>
  </w:style>
  <w:style w:type="paragraph" w:styleId="TOC2">
    <w:name w:val="toc 2"/>
    <w:basedOn w:val="Normal"/>
    <w:next w:val="Normal"/>
    <w:autoRedefine/>
    <w:uiPriority w:val="39"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pPr>
      <w:pBdr>
        <w:top w:val="single" w:sz="4" w:space="1" w:color="4F81BD" w:themeColor="accent1"/>
      </w:pBdr>
    </w:pPr>
    <w:rPr>
      <w:color w:val="1F497D" w:themeColor="text2"/>
      <w:sz w:val="20"/>
    </w:rPr>
  </w:style>
  <w:style w:type="paragraph" w:customStyle="1" w:styleId="FooterOdd">
    <w:name w:val="Footer Odd"/>
    <w:basedOn w:val="Normal"/>
    <w:unhideWhenUsed/>
    <w:qFormat/>
    <w:pPr>
      <w:pBdr>
        <w:top w:val="single" w:sz="4" w:space="1" w:color="4F81BD" w:themeColor="accent1"/>
      </w:pBdr>
      <w:jc w:val="right"/>
    </w:pPr>
    <w:rPr>
      <w:color w:val="1F497D" w:themeColor="text2"/>
      <w:sz w:val="20"/>
    </w:rPr>
  </w:style>
  <w:style w:type="paragraph" w:customStyle="1" w:styleId="HeaderEven">
    <w:name w:val="Header Even"/>
    <w:basedOn w:val="Normal"/>
    <w:unhideWhenUsed/>
    <w:qFormat/>
    <w:pPr>
      <w:pBdr>
        <w:bottom w:val="single" w:sz="4" w:space="1" w:color="4F81BD" w:themeColor="accent1"/>
      </w:pBdr>
      <w:spacing w:after="0" w:line="240" w:lineRule="auto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pPr>
      <w:pBdr>
        <w:bottom w:val="single" w:sz="4" w:space="1" w:color="4F81BD" w:themeColor="accent1"/>
      </w:pBdr>
      <w:spacing w:after="0" w:line="240" w:lineRule="auto"/>
      <w:jc w:val="right"/>
    </w:pPr>
    <w:rPr>
      <w:rFonts w:eastAsia="Times New Roman"/>
      <w:b/>
      <w:color w:val="1F497D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paragraph" w:styleId="TOCHeading">
    <w:name w:val="TOC Heading"/>
    <w:basedOn w:val="Heading1"/>
    <w:next w:val="Normal"/>
    <w:uiPriority w:val="39"/>
    <w:unhideWhenUsed/>
    <w:qFormat/>
    <w:rsid w:val="00CE460B"/>
    <w:pPr>
      <w:keepNext/>
      <w:keepLines/>
      <w:spacing w:before="240" w:after="0" w:line="259" w:lineRule="auto"/>
      <w:outlineLvl w:val="9"/>
    </w:pPr>
    <w:rPr>
      <w:rFonts w:eastAsiaTheme="majorEastAsia" w:cstheme="majorBidi"/>
      <w:caps w:val="0"/>
      <w:color w:val="365F91" w:themeColor="accent1" w:themeShade="BF"/>
      <w:kern w:val="0"/>
      <w:lang w:eastAsia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F096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447E"/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60E3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991EA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991EAB"/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48A0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48A0"/>
    <w:rPr>
      <w:sz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DE48A0"/>
    <w:rPr>
      <w:vertAlign w:val="superscript"/>
    </w:rPr>
  </w:style>
  <w:style w:type="table" w:styleId="TableGridLight">
    <w:name w:val="Grid Table Light"/>
    <w:basedOn w:val="TableNormal"/>
    <w:uiPriority w:val="40"/>
    <w:rsid w:val="004930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9303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6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://ec.europa.eu/research/participants/data/ref/h2020/grants_manual/hi/ethics/h2020_hi_ethics-self-assess_en.pdf.%20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a.clohessy\AppData\Roaming\Microsoft\Templates\Business%20report%20(Media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53A52-2FE7-4152-982A-1BE391654A43}"/>
      </w:docPartPr>
      <w:docPartBody>
        <w:p w:rsidR="006F58E0" w:rsidRDefault="00E6793A">
          <w:r w:rsidRPr="001874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altName w:val="HGPｺﾞｼｯｸ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3A"/>
    <w:rsid w:val="00667F1C"/>
    <w:rsid w:val="006F58E0"/>
    <w:rsid w:val="00956809"/>
    <w:rsid w:val="00A01F24"/>
    <w:rsid w:val="00C23B6A"/>
    <w:rsid w:val="00E6793A"/>
    <w:rsid w:val="00FC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E6793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Median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4332DED44F374E8E2278A043F376AE" ma:contentTypeVersion="1" ma:contentTypeDescription="Create a new document." ma:contentTypeScope="" ma:versionID="2ae166e932f9103feb91672e298b6f17">
  <xsd:schema xmlns:xsd="http://www.w3.org/2001/XMLSchema" xmlns:xs="http://www.w3.org/2001/XMLSchema" xmlns:p="http://schemas.microsoft.com/office/2006/metadata/properties" xmlns:ns2="f92c9bd5-142d-4893-82de-a0401813c99a" targetNamespace="http://schemas.microsoft.com/office/2006/metadata/properties" ma:root="true" ma:fieldsID="f5e8a60c7dba2e8666b44dc9613f2a1c" ns2:_="">
    <xsd:import namespace="f92c9bd5-142d-4893-82de-a0401813c99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c9bd5-142d-4893-82de-a0401813c9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36B333E2-49E0-4C4C-B3D8-58CD5249EA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5DFD34-60EA-48D7-A43F-BE6EC7A8EE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2c9bd5-142d-4893-82de-a0401813c9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D222DC-B8EC-4F68-8CA9-38BBFFB2AC4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C59DB86-91BB-4863-BA02-72804EA1D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(Median theme)</Template>
  <TotalTime>14</TotalTime>
  <Pages>8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Alecs Programme</vt:lpstr>
    </vt:vector>
  </TitlesOfParts>
  <Company/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Alecs Programme</dc:title>
  <dc:subject>Guide for Applicants</dc:subject>
  <dc:creator>ULStaff</dc:creator>
  <cp:keywords/>
  <dc:description/>
  <cp:lastModifiedBy>Mariana.Clohessy</cp:lastModifiedBy>
  <cp:revision>6</cp:revision>
  <cp:lastPrinted>2017-11-27T11:26:00Z</cp:lastPrinted>
  <dcterms:created xsi:type="dcterms:W3CDTF">2017-11-27T11:53:00Z</dcterms:created>
  <dcterms:modified xsi:type="dcterms:W3CDTF">2017-11-27T12:23:00Z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  <property fmtid="{D5CDD505-2E9C-101B-9397-08002B2CF9AE}" pid="3" name="ContentTypeId">
    <vt:lpwstr>0x010100934332DED44F374E8E2278A043F376AE</vt:lpwstr>
  </property>
</Properties>
</file>